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C02" w:rsidRDefault="00DE6C02"/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  <w:tblDescription w:val="Prva je tablica za vaše ime, druga za podatke za kontakt, treća za glavni dio životopisa"/>
      </w:tblPr>
      <w:tblGrid>
        <w:gridCol w:w="1966"/>
        <w:gridCol w:w="3530"/>
        <w:gridCol w:w="3530"/>
      </w:tblGrid>
      <w:tr w:rsidR="00FE034A" w:rsidRPr="00DE6C02" w:rsidTr="000D759D">
        <w:tc>
          <w:tcPr>
            <w:tcW w:w="9026" w:type="dxa"/>
            <w:gridSpan w:val="3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thinDiagStripe" w:color="F9F9F9" w:fill="auto"/>
          </w:tcPr>
          <w:p w:rsidR="00FE034A" w:rsidRPr="00FE034A" w:rsidRDefault="00FE034A" w:rsidP="00FE034A">
            <w:pPr>
              <w:jc w:val="center"/>
              <w:outlineLvl w:val="0"/>
            </w:pPr>
            <w:r w:rsidRPr="00FE034A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OSNOVNI PODACI</w:t>
            </w:r>
          </w:p>
        </w:tc>
      </w:tr>
      <w:tr w:rsidR="00DE6C02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DE6C02" w:rsidRPr="00DE6C02" w:rsidRDefault="00DE6C02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Ime i prezime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521630286"/>
            <w:placeholder>
              <w:docPart w:val="9FB0C7DACE0745FB995271F4F10BB294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DE6C02" w:rsidRPr="000D680A" w:rsidRDefault="00DE096C" w:rsidP="00747BCD">
                <w:pPr>
                  <w:spacing w:after="120"/>
                  <w:contextualSpacing/>
                  <w:rPr>
                    <w:b/>
                    <w:i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2879AC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2879AC" w:rsidRDefault="002879AC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Rođeno prezime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101009194"/>
            <w:placeholder>
              <w:docPart w:val="30F9A39F7C6E41CD9A33C90D25DD633A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2879AC" w:rsidRDefault="00F203C9" w:rsidP="00DE096C">
                <w:pPr>
                  <w:contextualSpacing/>
                  <w:outlineLvl w:val="1"/>
                  <w:rPr>
                    <w:rFonts w:eastAsiaTheme="majorEastAsia" w:cstheme="majorBidi"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DE6C02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DE6C02" w:rsidRPr="00DE6C02" w:rsidRDefault="00DE6C02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Spol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416473427"/>
            <w:placeholder>
              <w:docPart w:val="F297E8966A8B4B91A3084FDF5C9413F7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DE6C02" w:rsidRPr="00DE6C02" w:rsidRDefault="00DE096C" w:rsidP="00DE096C">
                <w:pPr>
                  <w:contextualSpacing/>
                  <w:outlineLvl w:val="1"/>
                  <w:rPr>
                    <w:rFonts w:eastAsiaTheme="majorEastAsia" w:cstheme="majorBidi"/>
                    <w:b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2879AC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2879AC" w:rsidRDefault="002879AC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OIB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693848098"/>
            <w:placeholder>
              <w:docPart w:val="E48D0887CCF04075B50D14790F8E1600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2879AC" w:rsidRDefault="00F203C9" w:rsidP="00DE096C">
                <w:pPr>
                  <w:contextualSpacing/>
                  <w:outlineLvl w:val="1"/>
                  <w:rPr>
                    <w:rFonts w:eastAsiaTheme="majorEastAsia" w:cstheme="majorBidi"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2879AC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2879AC" w:rsidRDefault="002879AC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Ime i prezime oca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1340772502"/>
            <w:placeholder>
              <w:docPart w:val="1BAE7B568E684E65BA0A7B96F940317E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2879AC" w:rsidRDefault="00F203C9" w:rsidP="00DE096C">
                <w:pPr>
                  <w:contextualSpacing/>
                  <w:outlineLvl w:val="1"/>
                  <w:rPr>
                    <w:rFonts w:eastAsiaTheme="majorEastAsia" w:cstheme="majorBidi"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2879AC" w:rsidRPr="00DE6C02" w:rsidTr="00F203C9">
        <w:trPr>
          <w:trHeight w:val="788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2879AC" w:rsidRDefault="00F203C9" w:rsidP="00A20653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Ime i prezime</w:t>
            </w:r>
            <w:r w:rsidR="00A20653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i </w:t>
            </w:r>
            <w:r w:rsidR="002879AC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rođeno prezime</w:t>
            </w: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majke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469443641"/>
            <w:placeholder>
              <w:docPart w:val="1F72B63DB3274C1CA3E9FCDFA2466FCE"/>
            </w:placeholder>
            <w:showingPlcHdr/>
            <w:text w:multiLine="1"/>
          </w:sdtPr>
          <w:sdtEndPr/>
          <w:sdtContent>
            <w:tc>
              <w:tcPr>
                <w:tcW w:w="353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2879AC" w:rsidRDefault="001D4951" w:rsidP="001D4951">
                <w:pPr>
                  <w:contextualSpacing/>
                  <w:outlineLvl w:val="1"/>
                  <w:rPr>
                    <w:rFonts w:eastAsiaTheme="majorEastAsia" w:cstheme="majorBidi"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1961988898"/>
            <w:placeholder>
              <w:docPart w:val="1A679020CAAE4D3DA31F716C7C720503"/>
            </w:placeholder>
            <w:showingPlcHdr/>
            <w:text w:multiLine="1"/>
          </w:sdtPr>
          <w:sdtEndPr/>
          <w:sdtContent>
            <w:tc>
              <w:tcPr>
                <w:tcW w:w="353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2879AC" w:rsidRDefault="00F203C9" w:rsidP="00DE096C">
                <w:pPr>
                  <w:contextualSpacing/>
                  <w:outlineLvl w:val="1"/>
                  <w:rPr>
                    <w:rFonts w:eastAsiaTheme="majorEastAsia" w:cstheme="majorBidi"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DE6C02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DE6C02" w:rsidRPr="00DE6C02" w:rsidRDefault="00DE6C02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Datum rođenja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586967303"/>
            <w:placeholder>
              <w:docPart w:val="070C5F6B02DE442E882667843EABC576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FC3B1B" w:rsidRPr="00DE6C02" w:rsidRDefault="00DE096C" w:rsidP="00DE096C">
                <w:pPr>
                  <w:contextualSpacing/>
                  <w:outlineLvl w:val="1"/>
                  <w:rPr>
                    <w:rFonts w:eastAsiaTheme="majorEastAsia" w:cstheme="majorBidi"/>
                    <w:b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DE6C02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DE6C02" w:rsidRPr="00DE6C02" w:rsidRDefault="00DE6C02" w:rsidP="00DE6C02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Mjesto</w:t>
            </w:r>
            <w:r w:rsidR="002879AC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i država</w:t>
            </w: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rođenja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1357082807"/>
            <w:placeholder>
              <w:docPart w:val="C1ADD53D54934205A78D5F8F6A9DF220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DE6C02" w:rsidRPr="00DE6C02" w:rsidRDefault="00DE096C" w:rsidP="00DE096C">
                <w:pPr>
                  <w:contextualSpacing/>
                  <w:outlineLvl w:val="1"/>
                  <w:rPr>
                    <w:rFonts w:eastAsiaTheme="majorEastAsia" w:cstheme="majorBidi"/>
                    <w:b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</w:tbl>
    <w:p w:rsidR="00DE6C02" w:rsidRDefault="00DE6C02"/>
    <w:p w:rsidR="00DE6C02" w:rsidRDefault="00DE6C02"/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  <w:tblDescription w:val="Prva je tablica za vaše ime, druga za podatke za kontakt, treća za glavni dio životopisa"/>
      </w:tblPr>
      <w:tblGrid>
        <w:gridCol w:w="1966"/>
        <w:gridCol w:w="7060"/>
      </w:tblGrid>
      <w:tr w:rsidR="00FE034A" w:rsidRPr="00DE6C02" w:rsidTr="000D759D">
        <w:tc>
          <w:tcPr>
            <w:tcW w:w="9026" w:type="dxa"/>
            <w:gridSpan w:val="2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thinDiagStripe" w:color="F9F9F9" w:fill="auto"/>
          </w:tcPr>
          <w:p w:rsidR="00FE034A" w:rsidRPr="00EC7E4B" w:rsidRDefault="00FE034A" w:rsidP="00FE034A">
            <w:pPr>
              <w:jc w:val="center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ADRESA</w:t>
            </w:r>
            <w:r w:rsidR="0017311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PREBIVALIŠTA</w:t>
            </w:r>
            <w:r w:rsidR="006671E9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  <w:r w:rsidR="0017311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I </w:t>
            </w:r>
            <w:r w:rsidR="00EC7E4B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BORAVIŠTA</w:t>
            </w: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</w:t>
            </w:r>
          </w:p>
        </w:tc>
      </w:tr>
      <w:tr w:rsidR="00DE6C02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DE6C02" w:rsidRPr="00DE6C02" w:rsidRDefault="00FE034A" w:rsidP="00FE034A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Ulica i kućni broj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1991477712"/>
            <w:placeholder>
              <w:docPart w:val="2821289D14B64EF6BCEE2D19D4F020E8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DE6C02" w:rsidRPr="00DE6C02" w:rsidRDefault="00DE096C" w:rsidP="00DE096C"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  <w:tr w:rsidR="00FE034A" w:rsidRPr="00DE6C02" w:rsidTr="000D759D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FE034A" w:rsidRPr="00DE6C02" w:rsidRDefault="00FE034A" w:rsidP="00C26F09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Mjesto i poštanski broj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855851719"/>
            <w:placeholder>
              <w:docPart w:val="F570A49C59D2403B9850745BCC291BF3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FE034A" w:rsidRPr="00DE6C02" w:rsidRDefault="00DE096C" w:rsidP="00DE096C">
                <w:pPr>
                  <w:contextualSpacing/>
                  <w:outlineLvl w:val="1"/>
                  <w:rPr>
                    <w:rFonts w:eastAsiaTheme="majorEastAsia" w:cstheme="majorBidi"/>
                    <w:b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 ovdje da biste unijeli tekst.</w:t>
                </w:r>
              </w:p>
            </w:tc>
          </w:sdtContent>
        </w:sdt>
      </w:tr>
    </w:tbl>
    <w:p w:rsidR="00DE6C02" w:rsidRDefault="00DE6C02"/>
    <w:p w:rsidR="00DE6C02" w:rsidRDefault="00DE6C02"/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  <w:tblDescription w:val="Prva je tablica za vaše ime, druga za podatke za kontakt, treća za glavni dio životopisa"/>
      </w:tblPr>
      <w:tblGrid>
        <w:gridCol w:w="2127"/>
        <w:gridCol w:w="3369"/>
        <w:gridCol w:w="3530"/>
      </w:tblGrid>
      <w:tr w:rsidR="00FE034A" w:rsidRPr="00DE6C02" w:rsidTr="000D759D">
        <w:tc>
          <w:tcPr>
            <w:tcW w:w="9026" w:type="dxa"/>
            <w:gridSpan w:val="3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</w:tcBorders>
            <w:shd w:val="thinDiagStripe" w:color="F9F9F9" w:fill="auto"/>
          </w:tcPr>
          <w:p w:rsidR="00FE034A" w:rsidRPr="00EC7E4B" w:rsidRDefault="00FE034A" w:rsidP="00FE034A">
            <w:pPr>
              <w:jc w:val="center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KONTAKT</w:t>
            </w:r>
          </w:p>
        </w:tc>
      </w:tr>
      <w:tr w:rsidR="00FE034A" w:rsidRPr="00DE6C02" w:rsidTr="001975C4">
        <w:tc>
          <w:tcPr>
            <w:tcW w:w="212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FE034A" w:rsidRPr="00DE6C02" w:rsidRDefault="00320011" w:rsidP="001975C4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Telefon</w:t>
            </w:r>
            <w:r w:rsidR="001975C4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 ili </w:t>
            </w:r>
            <w:r w:rsidR="00A43908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m</w:t>
            </w:r>
            <w:r w:rsidR="00FE034A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obitel</w:t>
            </w:r>
            <w:r w:rsidR="006671E9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*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83992484"/>
            <w:placeholder>
              <w:docPart w:val="E5214BD15E3448E3BBF81157341ADF09"/>
            </w:placeholder>
            <w:showingPlcHdr/>
            <w:text w:multiLine="1"/>
          </w:sdtPr>
          <w:sdtEndPr/>
          <w:sdtContent>
            <w:tc>
              <w:tcPr>
                <w:tcW w:w="3369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FE034A" w:rsidRPr="00DE6C02" w:rsidRDefault="00DE096C" w:rsidP="00DE096C">
                <w:r w:rsidRPr="00F97330">
                  <w:rPr>
                    <w:rStyle w:val="Tekstrezerviranogmjesta"/>
                    <w:i/>
                  </w:rPr>
                  <w:t>Kliknite</w:t>
                </w:r>
                <w:r>
                  <w:rPr>
                    <w:rStyle w:val="Tekstrezerviranogmjesta"/>
                    <w:i/>
                  </w:rPr>
                  <w:t xml:space="preserve"> ovdje da biste unijeli broj</w:t>
                </w:r>
                <w:r w:rsidRPr="00F97330">
                  <w:rPr>
                    <w:rStyle w:val="Tekstrezerviranogmjesta"/>
                    <w:i/>
                  </w:rPr>
                  <w:t>.</w:t>
                </w:r>
              </w:p>
            </w:tc>
          </w:sdtContent>
        </w:sdt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-174661194"/>
            <w:placeholder>
              <w:docPart w:val="87B4193E992044C485F78938C41A684F"/>
            </w:placeholder>
            <w:showingPlcHdr/>
            <w:text w:multiLine="1"/>
          </w:sdtPr>
          <w:sdtEndPr/>
          <w:sdtContent>
            <w:tc>
              <w:tcPr>
                <w:tcW w:w="353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FE034A" w:rsidRPr="00DE6C02" w:rsidRDefault="00DE096C" w:rsidP="00DE096C">
                <w:r w:rsidRPr="00F97330">
                  <w:rPr>
                    <w:rStyle w:val="Tekstrezerviranogmjesta"/>
                    <w:i/>
                  </w:rPr>
                  <w:t>Kliknite</w:t>
                </w:r>
                <w:r>
                  <w:rPr>
                    <w:rStyle w:val="Tekstrezerviranogmjesta"/>
                    <w:i/>
                  </w:rPr>
                  <w:t xml:space="preserve"> ovdje da biste unijeli broj</w:t>
                </w:r>
                <w:r w:rsidRPr="00F97330">
                  <w:rPr>
                    <w:rStyle w:val="Tekstrezerviranogmjesta"/>
                    <w:i/>
                  </w:rPr>
                  <w:t>.</w:t>
                </w:r>
              </w:p>
            </w:tc>
          </w:sdtContent>
        </w:sdt>
      </w:tr>
      <w:tr w:rsidR="00FE034A" w:rsidRPr="00DE6C02" w:rsidTr="001975C4">
        <w:tc>
          <w:tcPr>
            <w:tcW w:w="2127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FE034A" w:rsidRPr="00DE6C02" w:rsidRDefault="00C26F09" w:rsidP="00C26F09">
            <w:pPr>
              <w:jc w:val="right"/>
              <w:outlineLvl w:val="0"/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</w:pPr>
            <w:r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 xml:space="preserve">Adresa </w:t>
            </w:r>
            <w:r w:rsidR="00FE034A">
              <w:rPr>
                <w:rFonts w:eastAsiaTheme="majorEastAsia" w:cstheme="majorBidi"/>
                <w:b/>
                <w:color w:val="984806" w:themeColor="accent6" w:themeShade="80"/>
                <w:szCs w:val="32"/>
              </w:rPr>
              <w:t>elektroničke pošte</w:t>
            </w:r>
          </w:p>
        </w:tc>
        <w:sdt>
          <w:sdtPr>
            <w:rPr>
              <w:rFonts w:eastAsiaTheme="majorEastAsia" w:cstheme="majorBidi"/>
              <w:i/>
              <w:color w:val="000000" w:themeColor="text1"/>
              <w:szCs w:val="26"/>
            </w:rPr>
            <w:id w:val="1198048578"/>
            <w:placeholder>
              <w:docPart w:val="51E9E7535CDD475C8BAA231F07D462FC"/>
            </w:placeholder>
            <w:showingPlcHdr/>
            <w:text w:multiLine="1"/>
          </w:sdtPr>
          <w:sdtEndPr/>
          <w:sdtContent>
            <w:tc>
              <w:tcPr>
                <w:tcW w:w="6899" w:type="dxa"/>
                <w:gridSpan w:val="2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110B2F" w:rsidRPr="00DE6C02" w:rsidRDefault="00A20653" w:rsidP="00A20653">
                <w:pPr>
                  <w:contextualSpacing/>
                  <w:outlineLvl w:val="1"/>
                  <w:rPr>
                    <w:rFonts w:eastAsiaTheme="majorEastAsia" w:cstheme="majorBidi"/>
                    <w:b/>
                    <w:i/>
                    <w:color w:val="000000" w:themeColor="text1"/>
                    <w:szCs w:val="26"/>
                  </w:rPr>
                </w:pPr>
                <w:r w:rsidRPr="00F97330">
                  <w:rPr>
                    <w:rStyle w:val="Tekstrezerviranogmjesta"/>
                    <w:i/>
                  </w:rPr>
                  <w:t>Kliknite</w:t>
                </w:r>
                <w:r>
                  <w:rPr>
                    <w:rStyle w:val="Tekstrezerviranogmjesta"/>
                    <w:i/>
                  </w:rPr>
                  <w:t xml:space="preserve"> ovdje da biste unijeli broj</w:t>
                </w:r>
                <w:r w:rsidRPr="00F97330">
                  <w:rPr>
                    <w:rStyle w:val="Tekstrezerviranogmjesta"/>
                    <w:i/>
                  </w:rPr>
                  <w:t>.</w:t>
                </w:r>
              </w:p>
            </w:tc>
          </w:sdtContent>
        </w:sdt>
      </w:tr>
    </w:tbl>
    <w:p w:rsidR="009C022A" w:rsidRDefault="00AB6F3C">
      <w:r>
        <w:br w:type="page"/>
      </w:r>
    </w:p>
    <w:tbl>
      <w:tblPr>
        <w:tblStyle w:val="Reetkatablice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216" w:type="dxa"/>
          <w:left w:w="115" w:type="dxa"/>
          <w:bottom w:w="216" w:type="dxa"/>
          <w:right w:w="115" w:type="dxa"/>
        </w:tblCellMar>
        <w:tblLook w:val="04A0" w:firstRow="1" w:lastRow="0" w:firstColumn="1" w:lastColumn="0" w:noHBand="0" w:noVBand="1"/>
        <w:tblDescription w:val="Prva je tablica za vaše ime, druga za podatke za kontakt, treća za glavni dio životopisa"/>
      </w:tblPr>
      <w:tblGrid>
        <w:gridCol w:w="1966"/>
        <w:gridCol w:w="7060"/>
      </w:tblGrid>
      <w:tr w:rsidR="00EB280F" w:rsidTr="009E2BED">
        <w:trPr>
          <w:trHeight w:val="817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EB280F" w:rsidRDefault="00650ADC" w:rsidP="00650ADC">
            <w:pPr>
              <w:pStyle w:val="Naslov1"/>
            </w:pPr>
            <w:r>
              <w:lastRenderedPageBreak/>
              <w:t>Ime i p</w:t>
            </w:r>
            <w:r w:rsidR="00EB280F">
              <w:t>rezime</w:t>
            </w:r>
          </w:p>
        </w:tc>
        <w:sdt>
          <w:sdtPr>
            <w:rPr>
              <w:color w:val="auto"/>
            </w:rPr>
            <w:tag w:val="radno iskustvo"/>
            <w:id w:val="203678076"/>
            <w:placeholder>
              <w:docPart w:val="89F040650D4C4D03A2B51CEE465E3A70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EB280F" w:rsidRPr="00153DE8" w:rsidRDefault="005C48E7" w:rsidP="005C48E7">
                <w:pPr>
                  <w:pStyle w:val="Naslov1"/>
                  <w:jc w:val="left"/>
                  <w:rPr>
                    <w:b w:val="0"/>
                    <w:color w:val="808080" w:themeColor="background1" w:themeShade="80"/>
                  </w:rPr>
                </w:pPr>
                <w:r>
                  <w:rPr>
                    <w:b w:val="0"/>
                    <w:i/>
                    <w:color w:val="808080" w:themeColor="background1" w:themeShade="80"/>
                  </w:rPr>
                  <w:t>Kliknite ovdje da biste unijeli tekst.</w:t>
                </w:r>
              </w:p>
            </w:tc>
          </w:sdtContent>
        </w:sdt>
      </w:tr>
      <w:tr w:rsidR="00AB6F3C" w:rsidTr="009E2BED">
        <w:trPr>
          <w:trHeight w:val="817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>
              <w:t>Državljanstvo</w:t>
            </w:r>
          </w:p>
        </w:tc>
        <w:sdt>
          <w:sdtPr>
            <w:rPr>
              <w:b w:val="0"/>
              <w:color w:val="auto"/>
            </w:rPr>
            <w:tag w:val="radno iskustvo"/>
            <w:id w:val="1148483022"/>
            <w:placeholder>
              <w:docPart w:val="C850EB20A6A24A85987D86DB0B7FDDDA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153DE8" w:rsidRDefault="005C48E7" w:rsidP="00F056B6">
                <w:pPr>
                  <w:pStyle w:val="Naslov1"/>
                  <w:jc w:val="left"/>
                  <w:rPr>
                    <w:b w:val="0"/>
                    <w:color w:val="808080" w:themeColor="background1" w:themeShade="80"/>
                  </w:rPr>
                </w:pPr>
                <w:r>
                  <w:rPr>
                    <w:b w:val="0"/>
                    <w:i/>
                    <w:color w:val="808080" w:themeColor="background1" w:themeShade="80"/>
                  </w:rPr>
                  <w:t>Kliknite ovdje da biste unijeli tekst.</w:t>
                </w:r>
              </w:p>
            </w:tc>
          </w:sdtContent>
        </w:sdt>
      </w:tr>
      <w:tr w:rsidR="00AB6F3C" w:rsidTr="00EC7E4B">
        <w:trPr>
          <w:trHeight w:val="1089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 w:rsidRPr="009E2BED">
              <w:t>K</w:t>
            </w:r>
            <w:r>
              <w:t>andidatura na prijedlog</w:t>
            </w:r>
          </w:p>
          <w:p w:rsidR="00AB6F3C" w:rsidRPr="009E2BED" w:rsidRDefault="00AB6F3C" w:rsidP="00AB6F3C">
            <w:pPr>
              <w:pStyle w:val="Naslov1"/>
            </w:pPr>
            <w:r w:rsidRPr="009E2BED">
              <w:rPr>
                <w:b w:val="0"/>
                <w:i/>
                <w:color w:val="808080" w:themeColor="background1" w:themeShade="80"/>
              </w:rPr>
              <w:t>osobna ili na prijedlog</w:t>
            </w:r>
          </w:p>
        </w:tc>
        <w:sdt>
          <w:sdtPr>
            <w:rPr>
              <w:b w:val="0"/>
              <w:color w:val="auto"/>
            </w:rPr>
            <w:tag w:val="radno iskustvo"/>
            <w:id w:val="-255825436"/>
            <w:placeholder>
              <w:docPart w:val="5D39FF298FED40A29507F754ABB38C77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B07293" w:rsidRDefault="00DE096C" w:rsidP="00DE096C">
                <w:pPr>
                  <w:pStyle w:val="Naslov1"/>
                  <w:jc w:val="left"/>
                  <w:rPr>
                    <w:b w:val="0"/>
                    <w:i/>
                    <w:color w:val="808080" w:themeColor="background1" w:themeShade="80"/>
                  </w:rPr>
                </w:pPr>
                <w:r>
                  <w:rPr>
                    <w:b w:val="0"/>
                    <w:i/>
                    <w:color w:val="808080" w:themeColor="background1" w:themeShade="80"/>
                  </w:rPr>
                  <w:t>Kliknite ovdje da biste unijeli podatak o predlagatelju kandidature te naveli</w:t>
                </w:r>
                <w:r w:rsidRPr="00EC7E4B">
                  <w:rPr>
                    <w:b w:val="0"/>
                    <w:i/>
                    <w:color w:val="808080" w:themeColor="background1" w:themeShade="80"/>
                  </w:rPr>
                  <w:t xml:space="preserve"> ime/naziv svih predlagatelja</w:t>
                </w:r>
                <w:r>
                  <w:rPr>
                    <w:b w:val="0"/>
                    <w:i/>
                    <w:color w:val="808080" w:themeColor="background1" w:themeShade="80"/>
                  </w:rPr>
                  <w:t>.</w:t>
                </w:r>
              </w:p>
            </w:tc>
          </w:sdtContent>
        </w:sdt>
      </w:tr>
      <w:tr w:rsidR="00AB6F3C" w:rsidTr="00106566">
        <w:trPr>
          <w:trHeight w:val="2379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>
              <w:t>Radno iskustvo</w:t>
            </w:r>
          </w:p>
          <w:p w:rsidR="00AB6F3C" w:rsidRPr="001F2BB2" w:rsidRDefault="00AB6F3C" w:rsidP="00AB6F3C">
            <w:pPr>
              <w:pStyle w:val="Naslov1"/>
              <w:rPr>
                <w:b w:val="0"/>
                <w:i/>
                <w:color w:val="808080" w:themeColor="background1" w:themeShade="80"/>
              </w:rPr>
            </w:pPr>
            <w:r w:rsidRPr="001F2BB2">
              <w:rPr>
                <w:b w:val="0"/>
                <w:i/>
                <w:color w:val="808080" w:themeColor="background1" w:themeShade="80"/>
              </w:rPr>
              <w:t>datum početka i završetka rada, naziv poslodavca, radno mjesto</w:t>
            </w:r>
          </w:p>
          <w:p w:rsidR="00AB6F3C" w:rsidRPr="00106566" w:rsidRDefault="00AB6F3C" w:rsidP="00AB6F3C">
            <w:pPr>
              <w:pStyle w:val="Naslov1"/>
              <w:rPr>
                <w:b w:val="0"/>
                <w:i/>
                <w:color w:val="808080" w:themeColor="background1" w:themeShade="80"/>
              </w:rPr>
            </w:pPr>
            <w:r w:rsidRPr="001F2BB2">
              <w:rPr>
                <w:b w:val="0"/>
                <w:i/>
                <w:color w:val="808080" w:themeColor="background1" w:themeShade="80"/>
              </w:rPr>
              <w:t xml:space="preserve">- kratak sažetak glavnih </w:t>
            </w:r>
            <w:r>
              <w:rPr>
                <w:b w:val="0"/>
                <w:i/>
                <w:color w:val="808080" w:themeColor="background1" w:themeShade="80"/>
              </w:rPr>
              <w:t>zaduženja i najvećih postignuća</w:t>
            </w:r>
          </w:p>
        </w:tc>
        <w:sdt>
          <w:sdtPr>
            <w:rPr>
              <w:b w:val="0"/>
              <w:color w:val="auto"/>
            </w:rPr>
            <w:tag w:val="radno iskustvo"/>
            <w:id w:val="-13005646"/>
            <w:placeholder>
              <w:docPart w:val="B2C628EF2F5F4B0080C94B985120C23C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B07293" w:rsidRDefault="00DE096C" w:rsidP="00DE096C">
                <w:pPr>
                  <w:pStyle w:val="Naslov1"/>
                  <w:jc w:val="left"/>
                  <w:rPr>
                    <w:b w:val="0"/>
                    <w:i/>
                    <w:color w:val="808080" w:themeColor="background1" w:themeShade="80"/>
                  </w:rPr>
                </w:pPr>
                <w:r>
                  <w:rPr>
                    <w:b w:val="0"/>
                    <w:i/>
                    <w:color w:val="808080" w:themeColor="background1" w:themeShade="80"/>
                  </w:rPr>
                  <w:t>Kliknite ovdje da biste unijeli d</w:t>
                </w:r>
                <w:r w:rsidRPr="001F2BB2">
                  <w:rPr>
                    <w:b w:val="0"/>
                    <w:i/>
                    <w:color w:val="808080" w:themeColor="background1" w:themeShade="80"/>
                  </w:rPr>
                  <w:t>atum početka i završetka rada, naziv poslodavca, radno mjesto</w:t>
                </w:r>
                <w:r>
                  <w:rPr>
                    <w:b w:val="0"/>
                    <w:i/>
                    <w:color w:val="808080" w:themeColor="background1" w:themeShade="80"/>
                  </w:rPr>
                  <w:t xml:space="preserve"> te </w:t>
                </w:r>
                <w:r w:rsidRPr="001F2BB2">
                  <w:rPr>
                    <w:b w:val="0"/>
                    <w:i/>
                    <w:color w:val="808080" w:themeColor="background1" w:themeShade="80"/>
                  </w:rPr>
                  <w:t xml:space="preserve">kratak sažetak glavnih </w:t>
                </w:r>
                <w:r>
                  <w:rPr>
                    <w:b w:val="0"/>
                    <w:i/>
                    <w:color w:val="808080" w:themeColor="background1" w:themeShade="80"/>
                  </w:rPr>
                  <w:t>zaduženja i najvećih postignuća za svako radno mjesto kronološkim redoslijedom.</w:t>
                </w:r>
              </w:p>
            </w:tc>
          </w:sdtContent>
        </w:sdt>
      </w:tr>
      <w:tr w:rsidR="00AB6F3C" w:rsidTr="00106566">
        <w:trPr>
          <w:trHeight w:val="2239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>
              <w:t>Obrazovanje</w:t>
            </w:r>
          </w:p>
          <w:p w:rsidR="00AB6F3C" w:rsidRPr="00024E30" w:rsidRDefault="00AB6F3C" w:rsidP="00AB6F3C">
            <w:pPr>
              <w:pStyle w:val="Naslov1"/>
            </w:pPr>
            <w:r w:rsidRPr="00900F35">
              <w:rPr>
                <w:b w:val="0"/>
                <w:i/>
                <w:color w:val="808080" w:themeColor="background1" w:themeShade="80"/>
              </w:rPr>
              <w:t xml:space="preserve">datum početka i završetka obrazovanja, </w:t>
            </w:r>
            <w:r>
              <w:rPr>
                <w:b w:val="0"/>
                <w:i/>
                <w:color w:val="808080" w:themeColor="background1" w:themeShade="80"/>
              </w:rPr>
              <w:t>vrsta i naziv stečene kvalifikacije</w:t>
            </w:r>
            <w:r w:rsidRPr="00900F35">
              <w:rPr>
                <w:b w:val="0"/>
                <w:i/>
                <w:color w:val="808080" w:themeColor="background1" w:themeShade="80"/>
              </w:rPr>
              <w:t>, naziv pružatelja obrazovanja</w:t>
            </w:r>
          </w:p>
        </w:tc>
        <w:sdt>
          <w:sdtPr>
            <w:rPr>
              <w:b w:val="0"/>
              <w:color w:val="auto"/>
            </w:rPr>
            <w:id w:val="-1679802934"/>
            <w:placeholder>
              <w:docPart w:val="2544AAF9448042F1B5D61420A93496E3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1A2DAF" w:rsidRDefault="00747BCD" w:rsidP="00747BCD">
                <w:pPr>
                  <w:pStyle w:val="Naslov2"/>
                </w:pPr>
                <w:r>
                  <w:rPr>
                    <w:b w:val="0"/>
                    <w:i/>
                    <w:color w:val="808080" w:themeColor="background1" w:themeShade="80"/>
                  </w:rPr>
                  <w:t>Kliknite ovdje da biste unijeli d</w:t>
                </w:r>
                <w:r w:rsidRPr="00900F35">
                  <w:rPr>
                    <w:b w:val="0"/>
                    <w:i/>
                    <w:color w:val="808080" w:themeColor="background1" w:themeShade="80"/>
                  </w:rPr>
                  <w:t xml:space="preserve">atum početka </w:t>
                </w:r>
                <w:r>
                  <w:rPr>
                    <w:b w:val="0"/>
                    <w:i/>
                    <w:color w:val="808080" w:themeColor="background1" w:themeShade="80"/>
                  </w:rPr>
                  <w:t>i završetka obrazovanja, vrstu i naziv stečene kvalifikacije i</w:t>
                </w:r>
                <w:r w:rsidRPr="00900F35">
                  <w:rPr>
                    <w:b w:val="0"/>
                    <w:i/>
                    <w:color w:val="808080" w:themeColor="background1" w:themeShade="80"/>
                  </w:rPr>
                  <w:t xml:space="preserve"> naziv pružatelja obrazovanja</w:t>
                </w:r>
                <w:r>
                  <w:rPr>
                    <w:b w:val="0"/>
                    <w:i/>
                    <w:color w:val="808080" w:themeColor="background1" w:themeShade="80"/>
                  </w:rPr>
                  <w:t>.</w:t>
                </w:r>
              </w:p>
            </w:tc>
          </w:sdtContent>
        </w:sdt>
      </w:tr>
      <w:tr w:rsidR="00AB6F3C" w:rsidTr="009143EF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>
              <w:t>Materinski jezik</w:t>
            </w:r>
          </w:p>
        </w:tc>
        <w:sdt>
          <w:sdtPr>
            <w:rPr>
              <w:b w:val="0"/>
              <w:color w:val="auto"/>
            </w:rPr>
            <w:id w:val="95838861"/>
            <w:placeholder>
              <w:docPart w:val="20670F69E6604B21876B03B3744D3444"/>
            </w:placeholder>
            <w:showingPlcHdr/>
            <w:text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432A29" w:rsidRDefault="00747BCD" w:rsidP="00747BCD">
                <w:pPr>
                  <w:pStyle w:val="Naslov2"/>
                  <w:rPr>
                    <w:b w:val="0"/>
                  </w:rPr>
                </w:pPr>
                <w:r w:rsidRPr="00504DCD">
                  <w:rPr>
                    <w:rStyle w:val="Tekstrezerviranogmjesta"/>
                    <w:b w:val="0"/>
                    <w:i/>
                    <w:color w:val="808080" w:themeColor="background1" w:themeShade="80"/>
                  </w:rPr>
                  <w:t>Kliknite ovdje da biste unijeli jezik.</w:t>
                </w:r>
              </w:p>
            </w:tc>
          </w:sdtContent>
        </w:sdt>
      </w:tr>
      <w:tr w:rsidR="00AB6F3C" w:rsidTr="009143EF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>
              <w:t>Strani jezici</w:t>
            </w:r>
          </w:p>
        </w:tc>
        <w:tc>
          <w:tcPr>
            <w:tcW w:w="7060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</w:tcBorders>
          </w:tcPr>
          <w:tbl>
            <w:tblPr>
              <w:tblStyle w:val="Svijetlatablicareetke11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3870"/>
              <w:gridCol w:w="2950"/>
            </w:tblGrid>
            <w:tr w:rsidR="00AB6F3C" w:rsidTr="00EC2F74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3870" w:type="dxa"/>
                </w:tcPr>
                <w:p w:rsidR="00AB6F3C" w:rsidRPr="001F2BB2" w:rsidRDefault="00AB6F3C" w:rsidP="00AB6F3C">
                  <w:pPr>
                    <w:pStyle w:val="Naslov2"/>
                    <w:jc w:val="center"/>
                    <w:outlineLvl w:val="1"/>
                    <w:rPr>
                      <w:b/>
                      <w:color w:val="984806" w:themeColor="accent6" w:themeShade="80"/>
                    </w:rPr>
                  </w:pPr>
                  <w:r w:rsidRPr="001F2BB2">
                    <w:rPr>
                      <w:color w:val="984806" w:themeColor="accent6" w:themeShade="80"/>
                    </w:rPr>
                    <w:t>Jezik</w:t>
                  </w:r>
                </w:p>
              </w:tc>
              <w:tc>
                <w:tcPr>
                  <w:tcW w:w="2950" w:type="dxa"/>
                </w:tcPr>
                <w:p w:rsidR="00AB6F3C" w:rsidRPr="001F2BB2" w:rsidRDefault="00AB6F3C" w:rsidP="00AB6F3C">
                  <w:pPr>
                    <w:pStyle w:val="Naslov2"/>
                    <w:jc w:val="center"/>
                    <w:outlineLvl w:val="1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b/>
                      <w:color w:val="984806" w:themeColor="accent6" w:themeShade="80"/>
                    </w:rPr>
                  </w:pPr>
                  <w:r w:rsidRPr="001F2BB2">
                    <w:rPr>
                      <w:color w:val="984806" w:themeColor="accent6" w:themeShade="80"/>
                    </w:rPr>
                    <w:t>Stupanj znanja</w:t>
                  </w:r>
                </w:p>
              </w:tc>
            </w:tr>
            <w:tr w:rsidR="00AB6F3C" w:rsidTr="00EC2F74">
              <w:sdt>
                <w:sdtPr>
                  <w:rPr>
                    <w:color w:val="auto"/>
                    <w:szCs w:val="22"/>
                  </w:rPr>
                  <w:id w:val="1545875892"/>
                  <w:placeholder>
                    <w:docPart w:val="71F839C566AD48D4A1E27D2251BB39D2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870" w:type="dxa"/>
                    </w:tcPr>
                    <w:p w:rsidR="00AB6F3C" w:rsidRPr="00153DE8" w:rsidRDefault="001741D3" w:rsidP="001741D3">
                      <w:pPr>
                        <w:pStyle w:val="Naslov2"/>
                        <w:outlineLvl w:val="1"/>
                        <w:rPr>
                          <w:i/>
                          <w:color w:val="auto"/>
                          <w:szCs w:val="22"/>
                        </w:rPr>
                      </w:pPr>
                      <w:r w:rsidRPr="00153DE8">
                        <w:rPr>
                          <w:rStyle w:val="Tekstrezerviranogmjesta"/>
                          <w:i/>
                          <w:color w:val="808080" w:themeColor="background1" w:themeShade="80"/>
                          <w:sz w:val="20"/>
                        </w:rPr>
                        <w:t>Kliknite ovdje da biste unijeli jezik.</w:t>
                      </w:r>
                    </w:p>
                  </w:tc>
                </w:sdtContent>
              </w:sdt>
              <w:sdt>
                <w:sdtPr>
                  <w:rPr>
                    <w:color w:val="B55607"/>
                  </w:rPr>
                  <w:id w:val="966551119"/>
                  <w:placeholder>
                    <w:docPart w:val="41652CC508E346E9B9414588D245C255"/>
                  </w:placeholder>
                  <w:dropDownList>
                    <w:listItem w:displayText="A1" w:value="A1"/>
                    <w:listItem w:displayText="A2" w:value="A2"/>
                    <w:listItem w:displayText="B1" w:value="B1"/>
                    <w:listItem w:displayText="B2" w:value="B2"/>
                    <w:listItem w:displayText="C1" w:value="C1"/>
                    <w:listItem w:displayText="C2" w:value="C2"/>
                  </w:dropDownList>
                </w:sdtPr>
                <w:sdtEndPr/>
                <w:sdtContent>
                  <w:tc>
                    <w:tcPr>
                      <w:tcW w:w="2950" w:type="dxa"/>
                    </w:tcPr>
                    <w:p w:rsidR="00AB6F3C" w:rsidRPr="001F2BB2" w:rsidRDefault="00DE096C" w:rsidP="00AB6F3C">
                      <w:pPr>
                        <w:pStyle w:val="Naslov2"/>
                        <w:outlineLvl w:val="1"/>
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w:rPr>
                          <w:color w:val="B55607"/>
                        </w:rPr>
                      </w:pPr>
                      <w:r>
                        <w:rPr>
                          <w:color w:val="B55607"/>
                        </w:rPr>
                        <w:t>A1</w:t>
                      </w:r>
                    </w:p>
                  </w:tc>
                </w:sdtContent>
              </w:sdt>
            </w:tr>
            <w:tr w:rsidR="00AB6F3C" w:rsidTr="00EC2F74">
              <w:sdt>
                <w:sdtPr>
                  <w:rPr>
                    <w:color w:val="auto"/>
                  </w:rPr>
                  <w:id w:val="124210995"/>
                  <w:placeholder>
                    <w:docPart w:val="015163C7742A47418ECE06DC8475CEA1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870" w:type="dxa"/>
                    </w:tcPr>
                    <w:p w:rsidR="00AB6F3C" w:rsidRPr="0028451D" w:rsidRDefault="001741D3" w:rsidP="001741D3">
                      <w:pPr>
                        <w:pStyle w:val="Naslov2"/>
                        <w:outlineLvl w:val="1"/>
                        <w:rPr>
                          <w:color w:val="auto"/>
                        </w:rPr>
                      </w:pPr>
                      <w:r w:rsidRPr="003B01A4">
                        <w:rPr>
                          <w:rStyle w:val="Tekstrezerviranogmjesta"/>
                          <w:i/>
                          <w:color w:val="808080" w:themeColor="background1" w:themeShade="80"/>
                          <w:sz w:val="20"/>
                        </w:rPr>
                        <w:t>Kliknite ovdje da biste unijeli jezik.</w:t>
                      </w:r>
                    </w:p>
                  </w:tc>
                </w:sdtContent>
              </w:sdt>
              <w:sdt>
                <w:sdtPr>
                  <w:rPr>
                    <w:color w:val="B55607"/>
                  </w:rPr>
                  <w:id w:val="135067690"/>
                  <w:placeholder>
                    <w:docPart w:val="4DD2479E8B6A4CCB90A407DA78A1C5CE"/>
                  </w:placeholder>
                  <w:dropDownList>
                    <w:listItem w:displayText="A1" w:value="A1"/>
                    <w:listItem w:displayText="A2" w:value="A2"/>
                    <w:listItem w:displayText="B1" w:value="B1"/>
                    <w:listItem w:displayText="B2" w:value="B2"/>
                    <w:listItem w:displayText="C1" w:value="C1"/>
                    <w:listItem w:displayText="C2" w:value="C2"/>
                  </w:dropDownList>
                </w:sdtPr>
                <w:sdtEndPr/>
                <w:sdtContent>
                  <w:tc>
                    <w:tcPr>
                      <w:tcW w:w="2950" w:type="dxa"/>
                    </w:tcPr>
                    <w:p w:rsidR="00AB6F3C" w:rsidRPr="001F2BB2" w:rsidRDefault="00DE096C" w:rsidP="00AB6F3C">
                      <w:pPr>
                        <w:pStyle w:val="Naslov2"/>
                        <w:outlineLvl w:val="1"/>
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w:rPr>
                          <w:color w:val="B55607"/>
                        </w:rPr>
                      </w:pPr>
                      <w:r>
                        <w:rPr>
                          <w:color w:val="B55607"/>
                        </w:rPr>
                        <w:t>A1</w:t>
                      </w:r>
                    </w:p>
                  </w:tc>
                </w:sdtContent>
              </w:sdt>
            </w:tr>
            <w:tr w:rsidR="00747BCD" w:rsidTr="00EC2F74">
              <w:sdt>
                <w:sdtPr>
                  <w:rPr>
                    <w:color w:val="auto"/>
                  </w:rPr>
                  <w:id w:val="133611964"/>
                  <w:placeholder>
                    <w:docPart w:val="873F8EA7C2FC4C7DB9C09C68138357ED"/>
                  </w:placeholder>
                  <w:showingPlcHdr/>
                  <w:text/>
                </w:sdtPr>
                <w:sdtEndPr/>
                <w:sdtContent>
                  <w:tc>
                    <w:tcPr>
    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    <w:tcW w:w="3870" w:type="dxa"/>
                    </w:tcPr>
                    <w:p w:rsidR="00747BCD" w:rsidRPr="0028451D" w:rsidRDefault="001741D3" w:rsidP="001741D3">
                      <w:pPr>
                        <w:pStyle w:val="Naslov2"/>
                        <w:outlineLvl w:val="1"/>
                        <w:rPr>
                          <w:color w:val="auto"/>
                        </w:rPr>
                      </w:pPr>
                      <w:r w:rsidRPr="003B01A4">
                        <w:rPr>
                          <w:rStyle w:val="Tekstrezerviranogmjesta"/>
                          <w:i/>
                          <w:color w:val="808080" w:themeColor="background1" w:themeShade="80"/>
                          <w:sz w:val="20"/>
                        </w:rPr>
                        <w:t>Kliknite ovdje da biste unijeli jezik.</w:t>
                      </w:r>
                    </w:p>
                  </w:tc>
                </w:sdtContent>
              </w:sdt>
              <w:sdt>
                <w:sdtPr>
                  <w:rPr>
                    <w:color w:val="B55607"/>
                  </w:rPr>
                  <w:id w:val="582187690"/>
                  <w:placeholder>
                    <w:docPart w:val="BDD9E88F7A4041F8AAED35BE06F37BAA"/>
                  </w:placeholder>
                  <w:dropDownList>
                    <w:listItem w:displayText="A1" w:value="A1"/>
                    <w:listItem w:displayText="A2" w:value="A2"/>
                    <w:listItem w:displayText="B1" w:value="B1"/>
                    <w:listItem w:displayText="B2" w:value="B2"/>
                    <w:listItem w:displayText="C1" w:value="C1"/>
                    <w:listItem w:displayText="C2" w:value="C2"/>
                  </w:dropDownList>
                </w:sdtPr>
                <w:sdtEndPr/>
                <w:sdtContent>
                  <w:tc>
                    <w:tcPr>
                      <w:tcW w:w="2950" w:type="dxa"/>
                    </w:tcPr>
                    <w:p w:rsidR="00747BCD" w:rsidRPr="001F2BB2" w:rsidRDefault="00DE096C" w:rsidP="00747BCD">
                      <w:pPr>
                        <w:pStyle w:val="Naslov2"/>
                        <w:outlineLvl w:val="1"/>
    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    <w:rPr>
                          <w:color w:val="B55607"/>
                        </w:rPr>
                      </w:pPr>
                      <w:r>
                        <w:rPr>
                          <w:color w:val="B55607"/>
                        </w:rPr>
                        <w:t>A1</w:t>
                      </w:r>
                    </w:p>
                  </w:tc>
                </w:sdtContent>
              </w:sdt>
            </w:tr>
          </w:tbl>
          <w:p w:rsidR="00AB6F3C" w:rsidRDefault="00AB6F3C" w:rsidP="00AB6F3C">
            <w:pPr>
              <w:pStyle w:val="Naslov2"/>
            </w:pPr>
          </w:p>
        </w:tc>
      </w:tr>
      <w:tr w:rsidR="00AB6F3C" w:rsidTr="009143EF"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9F9F9" w:fill="auto"/>
          </w:tcPr>
          <w:p w:rsidR="00AB6F3C" w:rsidRDefault="00AB6F3C" w:rsidP="00AB6F3C">
            <w:pPr>
              <w:pStyle w:val="Naslov1"/>
            </w:pPr>
            <w:r>
              <w:t>Druge vještine i kompetencije</w:t>
            </w:r>
          </w:p>
        </w:tc>
        <w:sdt>
          <w:sdtPr>
            <w:rPr>
              <w:color w:val="auto"/>
            </w:rPr>
            <w:id w:val="1587494958"/>
            <w:placeholder>
              <w:docPart w:val="B747DEBD2F8A479E933C27337B39D5F3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6136B6" w:rsidRDefault="00DE096C" w:rsidP="00DE096C">
                <w:pPr>
                  <w:rPr>
                    <w:i/>
                  </w:rPr>
                </w:pPr>
                <w:r w:rsidRPr="00EC2F74">
                  <w:rPr>
                    <w:rStyle w:val="Tekstrezerviranogmjesta"/>
                    <w:rFonts w:eastAsiaTheme="majorEastAsia" w:cstheme="majorBidi"/>
                    <w:i/>
                    <w:color w:val="808080" w:themeColor="background1" w:themeShade="80"/>
                    <w:szCs w:val="26"/>
                  </w:rPr>
                  <w:t>Kliknite ovdje kako biste naveli druge vještine i kompetenc</w:t>
                </w:r>
                <w:r>
                  <w:rPr>
                    <w:rStyle w:val="Tekstrezerviranogmjesta"/>
                    <w:rFonts w:eastAsiaTheme="majorEastAsia" w:cstheme="majorBidi"/>
                    <w:i/>
                    <w:color w:val="808080" w:themeColor="background1" w:themeShade="80"/>
                    <w:szCs w:val="26"/>
                  </w:rPr>
                  <w:t>ije koje se odnose na uvjete za imenovanje.</w:t>
                </w:r>
              </w:p>
            </w:tc>
          </w:sdtContent>
        </w:sdt>
      </w:tr>
      <w:tr w:rsidR="00AB6F3C" w:rsidTr="00106566">
        <w:trPr>
          <w:trHeight w:val="373"/>
        </w:trPr>
        <w:tc>
          <w:tcPr>
            <w:tcW w:w="1966" w:type="dxa"/>
            <w:tcBorders>
              <w:top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shd w:val="thinDiagStripe" w:color="F7F7F7" w:fill="auto"/>
          </w:tcPr>
          <w:p w:rsidR="00AB6F3C" w:rsidRPr="00024E30" w:rsidRDefault="00AB6F3C" w:rsidP="00AB6F3C">
            <w:pPr>
              <w:pStyle w:val="Naslov1"/>
            </w:pPr>
            <w:r>
              <w:t>Dodatne informacije</w:t>
            </w:r>
          </w:p>
        </w:tc>
        <w:sdt>
          <w:sdtPr>
            <w:rPr>
              <w:color w:val="auto"/>
            </w:rPr>
            <w:id w:val="-887573135"/>
            <w:placeholder>
              <w:docPart w:val="171B93FE1608459A95EF001449C89F58"/>
            </w:placeholder>
            <w:showingPlcHdr/>
            <w:text w:multiLine="1"/>
          </w:sdtPr>
          <w:sdtEndPr/>
          <w:sdtContent>
            <w:tc>
              <w:tcPr>
                <w:tcW w:w="7060" w:type="dxa"/>
                <w:tcBorders>
                  <w:top w:val="single" w:sz="4" w:space="0" w:color="F2F2F2" w:themeColor="background1" w:themeShade="F2"/>
                  <w:left w:val="single" w:sz="4" w:space="0" w:color="F2F2F2" w:themeColor="background1" w:themeShade="F2"/>
                  <w:bottom w:val="single" w:sz="4" w:space="0" w:color="F2F2F2" w:themeColor="background1" w:themeShade="F2"/>
                </w:tcBorders>
              </w:tcPr>
              <w:p w:rsidR="00AB6F3C" w:rsidRPr="00646478" w:rsidRDefault="00747BCD" w:rsidP="00747BCD">
                <w:pPr>
                  <w:rPr>
                    <w:i/>
                  </w:rPr>
                </w:pPr>
                <w:r w:rsidRPr="003B01A4">
                  <w:rPr>
                    <w:i/>
                    <w:color w:val="808080" w:themeColor="background1" w:themeShade="80"/>
                  </w:rPr>
                  <w:t>Kliknite ovdje kako biste naveli publikacije, projekte, konferencije, preporuke i dr.</w:t>
                </w:r>
              </w:p>
            </w:tc>
          </w:sdtContent>
        </w:sdt>
      </w:tr>
    </w:tbl>
    <w:p w:rsidR="00C26F09" w:rsidRDefault="00C26F09" w:rsidP="00C26F09">
      <w:pPr>
        <w:pStyle w:val="Bezproreda"/>
        <w:sectPr w:rsidR="00C26F09" w:rsidSect="006671E9">
          <w:headerReference w:type="default" r:id="rId8"/>
          <w:footerReference w:type="default" r:id="rId9"/>
          <w:headerReference w:type="first" r:id="rId10"/>
          <w:footerReference w:type="first" r:id="rId11"/>
          <w:type w:val="oddPage"/>
          <w:pgSz w:w="11906" w:h="16838" w:code="9"/>
          <w:pgMar w:top="1135" w:right="1440" w:bottom="1152" w:left="1440" w:header="567" w:footer="720" w:gutter="0"/>
          <w:pgNumType w:start="0"/>
          <w:cols w:space="720"/>
          <w:titlePg/>
          <w:docGrid w:linePitch="360"/>
        </w:sectPr>
      </w:pPr>
    </w:p>
    <w:p w:rsidR="00C26F09" w:rsidRPr="0034403F" w:rsidRDefault="0077634B" w:rsidP="0077634B">
      <w:pPr>
        <w:jc w:val="center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lastRenderedPageBreak/>
        <w:t xml:space="preserve">OBAVIJEST O ZAŠTITI PRIVATNOSTI </w:t>
      </w:r>
      <w:r w:rsidR="00824798"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KANDIDATA ZA IMENOVANJE ČLANOVA</w:t>
      </w: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 xml:space="preserve"> </w:t>
      </w:r>
      <w:r w:rsidR="00380A18">
        <w:rPr>
          <w:rFonts w:eastAsiaTheme="majorEastAsia" w:cstheme="majorBidi"/>
          <w:b/>
          <w:color w:val="984806" w:themeColor="accent6" w:themeShade="80"/>
          <w:sz w:val="21"/>
          <w:szCs w:val="21"/>
        </w:rPr>
        <w:t>POVJEREN</w:t>
      </w:r>
      <w:r w:rsidR="00F203C9">
        <w:rPr>
          <w:rFonts w:eastAsiaTheme="majorEastAsia" w:cstheme="majorBidi"/>
          <w:b/>
          <w:color w:val="984806" w:themeColor="accent6" w:themeShade="80"/>
          <w:sz w:val="21"/>
          <w:szCs w:val="21"/>
        </w:rPr>
        <w:t>STVA IZ ČLANKA 150. ZAKONA O SOCIJALNOJ SKRBI</w:t>
      </w:r>
    </w:p>
    <w:p w:rsidR="0077634B" w:rsidRPr="0034403F" w:rsidRDefault="0077634B" w:rsidP="0077634B">
      <w:pPr>
        <w:jc w:val="both"/>
        <w:rPr>
          <w:rFonts w:cs="Times New Roman"/>
          <w:sz w:val="21"/>
          <w:szCs w:val="21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 xml:space="preserve">Ovom obavijesti pružaju se informacije o prikupljanju i obradi osobnih podataka od strane Hrvatskoga sabora kao voditelja obrade i zaštiti prava. Ova obavijest se odnosi isključivo na osobne podatke koji se prikupljaju u svrhu provedbe postupka imenovanja, zadaće od javnog interesa, </w:t>
      </w:r>
      <w:r w:rsidR="0041548D" w:rsidRPr="0034403F">
        <w:rPr>
          <w:rFonts w:cs="Times New Roman"/>
          <w:sz w:val="21"/>
          <w:szCs w:val="21"/>
        </w:rPr>
        <w:t>izvršavanja zakonske obveze</w:t>
      </w:r>
      <w:r w:rsidR="0055004B">
        <w:rPr>
          <w:rFonts w:cs="Times New Roman"/>
          <w:sz w:val="21"/>
          <w:szCs w:val="21"/>
        </w:rPr>
        <w:t xml:space="preserve"> i</w:t>
      </w:r>
      <w:r w:rsidR="0041548D" w:rsidRPr="0034403F">
        <w:rPr>
          <w:rFonts w:cs="Times New Roman"/>
          <w:sz w:val="21"/>
          <w:szCs w:val="21"/>
        </w:rPr>
        <w:t xml:space="preserve"> </w:t>
      </w:r>
      <w:r w:rsidRPr="0034403F">
        <w:rPr>
          <w:rFonts w:cs="Times New Roman"/>
          <w:sz w:val="21"/>
          <w:szCs w:val="21"/>
        </w:rPr>
        <w:t>osiguravanja javnosti rada Hrvatskoga sabora</w:t>
      </w:r>
      <w:r w:rsidR="0055004B">
        <w:rPr>
          <w:rFonts w:cs="Times New Roman"/>
          <w:sz w:val="21"/>
          <w:szCs w:val="21"/>
        </w:rPr>
        <w:t xml:space="preserve"> u postupku imenovanja članova Povjerenstva iz članka 150. Zakona o socijalnoj skrbi („Narodne novine“, br. 18/22.</w:t>
      </w:r>
      <w:r w:rsidR="00073A6E">
        <w:rPr>
          <w:rFonts w:cs="Times New Roman"/>
          <w:sz w:val="21"/>
          <w:szCs w:val="21"/>
        </w:rPr>
        <w:t>, 46/22., 71/23., 156/23. i 61/25.</w:t>
      </w:r>
      <w:r w:rsidR="0055004B">
        <w:rPr>
          <w:rFonts w:cs="Times New Roman"/>
          <w:sz w:val="21"/>
          <w:szCs w:val="21"/>
        </w:rPr>
        <w:t>)</w:t>
      </w:r>
      <w:r w:rsidR="00173114">
        <w:rPr>
          <w:rFonts w:cs="Times New Roman"/>
          <w:sz w:val="21"/>
          <w:szCs w:val="21"/>
        </w:rPr>
        <w:t xml:space="preserve"> (dalje u tekstu: Zakon).</w:t>
      </w:r>
    </w:p>
    <w:p w:rsidR="0077634B" w:rsidRPr="0034403F" w:rsidRDefault="0077634B" w:rsidP="0077634B">
      <w:pPr>
        <w:jc w:val="both"/>
        <w:rPr>
          <w:rFonts w:cs="Times New Roman"/>
          <w:b/>
          <w:color w:val="1F497D" w:themeColor="text2"/>
          <w:sz w:val="21"/>
          <w:szCs w:val="21"/>
        </w:rPr>
      </w:pPr>
    </w:p>
    <w:p w:rsidR="00E21351" w:rsidRPr="0034403F" w:rsidRDefault="00C26F09" w:rsidP="0077634B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Voditelj obrade i kontakt podaci</w:t>
      </w:r>
    </w:p>
    <w:p w:rsidR="00E21351" w:rsidRPr="0034403F" w:rsidRDefault="00E21351" w:rsidP="0077634B">
      <w:pPr>
        <w:jc w:val="both"/>
        <w:rPr>
          <w:rFonts w:eastAsiaTheme="majorEastAsia" w:cstheme="majorBidi"/>
          <w:b/>
          <w:color w:val="984806" w:themeColor="accent6" w:themeShade="80"/>
          <w:sz w:val="10"/>
          <w:szCs w:val="10"/>
        </w:rPr>
      </w:pPr>
    </w:p>
    <w:p w:rsidR="00C26F09" w:rsidRPr="0034403F" w:rsidRDefault="00C26F09" w:rsidP="0077634B">
      <w:pPr>
        <w:contextualSpacing/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Hrvatski sabor</w:t>
      </w:r>
    </w:p>
    <w:p w:rsidR="00C26F09" w:rsidRPr="0034403F" w:rsidRDefault="00073A6E" w:rsidP="0077634B">
      <w:pPr>
        <w:contextualSpacing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Ilica 256B</w:t>
      </w: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10000 Zagreb</w:t>
      </w:r>
    </w:p>
    <w:p w:rsidR="00C26F09" w:rsidRPr="0034403F" w:rsidRDefault="00C26F09" w:rsidP="0077634B">
      <w:pPr>
        <w:contextualSpacing/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Tel: +385 1 6303 781</w:t>
      </w: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 xml:space="preserve">Email: </w:t>
      </w:r>
      <w:hyperlink r:id="rId12" w:history="1">
        <w:r w:rsidRPr="0034403F">
          <w:rPr>
            <w:rStyle w:val="Hiperveza"/>
            <w:rFonts w:cs="Times New Roman"/>
            <w:sz w:val="21"/>
            <w:szCs w:val="21"/>
          </w:rPr>
          <w:t>szop@sabor.hr</w:t>
        </w:r>
      </w:hyperlink>
    </w:p>
    <w:p w:rsidR="00824798" w:rsidRPr="0034403F" w:rsidRDefault="00824798" w:rsidP="0077634B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Navedeni podaci su ujedno i podaci službenika za zaštitu osobnih podataka.</w:t>
      </w:r>
    </w:p>
    <w:p w:rsidR="0077634B" w:rsidRPr="0034403F" w:rsidRDefault="0077634B" w:rsidP="0077634B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</w:p>
    <w:p w:rsidR="0077634B" w:rsidRPr="0034403F" w:rsidRDefault="00C26F09" w:rsidP="0077634B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Osobni podaci koji se prikupljaju i izvor podataka</w:t>
      </w:r>
    </w:p>
    <w:p w:rsidR="00E21351" w:rsidRPr="0034403F" w:rsidRDefault="00E21351" w:rsidP="0077634B">
      <w:pPr>
        <w:jc w:val="both"/>
        <w:rPr>
          <w:rFonts w:eastAsiaTheme="majorEastAsia" w:cstheme="majorBidi"/>
          <w:b/>
          <w:color w:val="984806" w:themeColor="accent6" w:themeShade="80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 xml:space="preserve">Za potrebe provedbe postupka imenovanja, </w:t>
      </w:r>
      <w:r w:rsidR="00824798" w:rsidRPr="0034403F">
        <w:rPr>
          <w:rFonts w:cs="Times New Roman"/>
          <w:sz w:val="21"/>
          <w:szCs w:val="21"/>
        </w:rPr>
        <w:t xml:space="preserve">zadaće od javnog interesa, </w:t>
      </w:r>
      <w:r w:rsidRPr="0034403F">
        <w:rPr>
          <w:rFonts w:cs="Times New Roman"/>
          <w:sz w:val="21"/>
          <w:szCs w:val="21"/>
        </w:rPr>
        <w:t>izvršavanja zakonske obveze</w:t>
      </w:r>
      <w:r w:rsidR="00173114">
        <w:rPr>
          <w:rFonts w:cs="Times New Roman"/>
          <w:sz w:val="21"/>
          <w:szCs w:val="21"/>
        </w:rPr>
        <w:t xml:space="preserve"> i</w:t>
      </w:r>
      <w:r w:rsidRPr="0034403F">
        <w:rPr>
          <w:rFonts w:cs="Times New Roman"/>
          <w:sz w:val="21"/>
          <w:szCs w:val="21"/>
        </w:rPr>
        <w:t xml:space="preserve"> osiguravanja javnosti rada Hrvatskoga sabora</w:t>
      </w:r>
      <w:r w:rsidR="00824798" w:rsidRPr="0034403F">
        <w:rPr>
          <w:rFonts w:cs="Times New Roman"/>
          <w:sz w:val="21"/>
          <w:szCs w:val="21"/>
        </w:rPr>
        <w:t xml:space="preserve"> prikupljaju se podaci kandidata za imenovanje </w:t>
      </w:r>
      <w:r w:rsidR="00173114" w:rsidRPr="00173114">
        <w:rPr>
          <w:rFonts w:cs="Times New Roman"/>
          <w:sz w:val="21"/>
          <w:szCs w:val="21"/>
        </w:rPr>
        <w:t>članova Povjerenstva iz članka 150. Zakona</w:t>
      </w:r>
      <w:r w:rsidR="004A2B58">
        <w:rPr>
          <w:rFonts w:cs="Times New Roman"/>
          <w:sz w:val="21"/>
          <w:szCs w:val="21"/>
        </w:rPr>
        <w:t>.</w:t>
      </w:r>
    </w:p>
    <w:p w:rsidR="0077634B" w:rsidRPr="0034403F" w:rsidRDefault="0077634B" w:rsidP="00C26F09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C26F09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Podaci koji se prikupljaju za kandidate su: ime i prezime,</w:t>
      </w:r>
      <w:r w:rsidR="00173114">
        <w:rPr>
          <w:rFonts w:cs="Times New Roman"/>
          <w:sz w:val="21"/>
          <w:szCs w:val="21"/>
        </w:rPr>
        <w:t xml:space="preserve"> rođeno prezime,</w:t>
      </w:r>
      <w:r w:rsidRPr="0034403F">
        <w:rPr>
          <w:rFonts w:cs="Times New Roman"/>
          <w:sz w:val="21"/>
          <w:szCs w:val="21"/>
        </w:rPr>
        <w:t xml:space="preserve"> spol,</w:t>
      </w:r>
      <w:r w:rsidR="00173114">
        <w:rPr>
          <w:rFonts w:cs="Times New Roman"/>
          <w:sz w:val="21"/>
          <w:szCs w:val="21"/>
        </w:rPr>
        <w:t xml:space="preserve"> OIB, ime i prezime oca, ime, prezime i rođeno prezime majke,</w:t>
      </w:r>
      <w:r w:rsidRPr="0034403F">
        <w:rPr>
          <w:rFonts w:cs="Times New Roman"/>
          <w:sz w:val="21"/>
          <w:szCs w:val="21"/>
        </w:rPr>
        <w:t xml:space="preserve"> datum</w:t>
      </w:r>
      <w:r w:rsidR="00173114">
        <w:rPr>
          <w:rFonts w:cs="Times New Roman"/>
          <w:sz w:val="21"/>
          <w:szCs w:val="21"/>
        </w:rPr>
        <w:t xml:space="preserve"> rođenja,</w:t>
      </w:r>
      <w:r w:rsidRPr="0034403F">
        <w:rPr>
          <w:rFonts w:cs="Times New Roman"/>
          <w:sz w:val="21"/>
          <w:szCs w:val="21"/>
        </w:rPr>
        <w:t xml:space="preserve"> mjesto</w:t>
      </w:r>
      <w:r w:rsidR="00173114">
        <w:rPr>
          <w:rFonts w:cs="Times New Roman"/>
          <w:sz w:val="21"/>
          <w:szCs w:val="21"/>
        </w:rPr>
        <w:t xml:space="preserve"> i država</w:t>
      </w:r>
      <w:r w:rsidRPr="0034403F">
        <w:rPr>
          <w:rFonts w:cs="Times New Roman"/>
          <w:sz w:val="21"/>
          <w:szCs w:val="21"/>
        </w:rPr>
        <w:t xml:space="preserve"> rođenja, </w:t>
      </w:r>
      <w:r w:rsidR="00173114">
        <w:rPr>
          <w:rFonts w:cs="Times New Roman"/>
          <w:sz w:val="21"/>
          <w:szCs w:val="21"/>
        </w:rPr>
        <w:t xml:space="preserve">adresa prebivališta i </w:t>
      </w:r>
      <w:r w:rsidR="0041548D" w:rsidRPr="0034403F">
        <w:rPr>
          <w:rFonts w:cs="Times New Roman"/>
          <w:sz w:val="21"/>
          <w:szCs w:val="21"/>
        </w:rPr>
        <w:t>boravišta</w:t>
      </w:r>
      <w:r w:rsidRPr="0034403F">
        <w:rPr>
          <w:rFonts w:cs="Times New Roman"/>
          <w:sz w:val="21"/>
          <w:szCs w:val="21"/>
        </w:rPr>
        <w:t xml:space="preserve"> (ulica, kućni broj, mjesto, poštanski broj), broj telefona, broj mobilnog telefona,</w:t>
      </w:r>
      <w:r w:rsidRPr="0034403F">
        <w:rPr>
          <w:sz w:val="21"/>
          <w:szCs w:val="21"/>
        </w:rPr>
        <w:t xml:space="preserve"> </w:t>
      </w:r>
      <w:r w:rsidRPr="0034403F">
        <w:rPr>
          <w:rFonts w:cs="Times New Roman"/>
          <w:sz w:val="21"/>
          <w:szCs w:val="21"/>
        </w:rPr>
        <w:t>adresa elektroničke pošte,</w:t>
      </w:r>
      <w:r w:rsidR="00E82C5C" w:rsidRPr="00E82C5C">
        <w:t xml:space="preserve"> </w:t>
      </w:r>
      <w:r w:rsidR="00E82C5C" w:rsidRPr="00E82C5C">
        <w:rPr>
          <w:rFonts w:cs="Times New Roman"/>
          <w:sz w:val="21"/>
          <w:szCs w:val="21"/>
        </w:rPr>
        <w:t xml:space="preserve">državljanstvo, </w:t>
      </w:r>
      <w:r w:rsidRPr="0034403F">
        <w:rPr>
          <w:rFonts w:cs="Times New Roman"/>
          <w:sz w:val="21"/>
          <w:szCs w:val="21"/>
        </w:rPr>
        <w:t>podaci o radnom iskustvu (datum početka i z</w:t>
      </w:r>
      <w:r w:rsidR="0041548D" w:rsidRPr="0034403F">
        <w:rPr>
          <w:rFonts w:cs="Times New Roman"/>
          <w:sz w:val="21"/>
          <w:szCs w:val="21"/>
        </w:rPr>
        <w:t>avršetka rada, naziv poslodavca</w:t>
      </w:r>
      <w:r w:rsidRPr="0034403F">
        <w:rPr>
          <w:rFonts w:cs="Times New Roman"/>
          <w:sz w:val="21"/>
          <w:szCs w:val="21"/>
        </w:rPr>
        <w:t>, radno mjesto, opis poslova), podaci o obrazovanju (</w:t>
      </w:r>
      <w:r w:rsidR="0041548D" w:rsidRPr="0034403F">
        <w:rPr>
          <w:rFonts w:cs="Times New Roman"/>
          <w:sz w:val="21"/>
          <w:szCs w:val="21"/>
        </w:rPr>
        <w:t>datum početka i završetka obrazovanja, vrsta i naziv stečene kvalifikacije, naziv pružatelja obrazovanja</w:t>
      </w:r>
      <w:r w:rsidR="00D04170">
        <w:rPr>
          <w:rFonts w:cs="Times New Roman"/>
          <w:sz w:val="21"/>
          <w:szCs w:val="21"/>
        </w:rPr>
        <w:t>)</w:t>
      </w:r>
      <w:r w:rsidR="00173114">
        <w:rPr>
          <w:rFonts w:cs="Times New Roman"/>
          <w:sz w:val="21"/>
          <w:szCs w:val="21"/>
        </w:rPr>
        <w:t>,</w:t>
      </w:r>
      <w:r w:rsidR="00A5341D">
        <w:rPr>
          <w:rFonts w:cs="Times New Roman"/>
          <w:sz w:val="21"/>
          <w:szCs w:val="21"/>
        </w:rPr>
        <w:t xml:space="preserve"> materinski jezik,</w:t>
      </w:r>
      <w:r w:rsidRPr="0034403F">
        <w:rPr>
          <w:rFonts w:cs="Times New Roman"/>
          <w:sz w:val="21"/>
          <w:szCs w:val="21"/>
        </w:rPr>
        <w:t xml:space="preserve"> znanje </w:t>
      </w:r>
      <w:r w:rsidR="0041548D" w:rsidRPr="0034403F">
        <w:rPr>
          <w:rFonts w:cs="Times New Roman"/>
          <w:sz w:val="21"/>
          <w:szCs w:val="21"/>
        </w:rPr>
        <w:t>str</w:t>
      </w:r>
      <w:r w:rsidR="00A66B24">
        <w:rPr>
          <w:rFonts w:cs="Times New Roman"/>
          <w:sz w:val="21"/>
          <w:szCs w:val="21"/>
        </w:rPr>
        <w:t xml:space="preserve">anih jezika i stupanj znanja, </w:t>
      </w:r>
      <w:r w:rsidR="0041548D" w:rsidRPr="0034403F">
        <w:rPr>
          <w:rFonts w:cs="Times New Roman"/>
          <w:sz w:val="21"/>
          <w:szCs w:val="21"/>
        </w:rPr>
        <w:t xml:space="preserve">drugi podaci koje kandidat </w:t>
      </w:r>
      <w:r w:rsidR="0041548D" w:rsidRPr="00872A49">
        <w:rPr>
          <w:rFonts w:cs="Times New Roman"/>
          <w:color w:val="auto"/>
          <w:sz w:val="21"/>
          <w:szCs w:val="21"/>
        </w:rPr>
        <w:t>dobrovoljno</w:t>
      </w:r>
      <w:r w:rsidR="0041548D" w:rsidRPr="006760A6">
        <w:rPr>
          <w:rFonts w:cs="Times New Roman"/>
          <w:color w:val="FF0000"/>
          <w:sz w:val="21"/>
          <w:szCs w:val="21"/>
        </w:rPr>
        <w:t xml:space="preserve"> </w:t>
      </w:r>
      <w:r w:rsidR="0041548D" w:rsidRPr="0034403F">
        <w:rPr>
          <w:rFonts w:cs="Times New Roman"/>
          <w:sz w:val="21"/>
          <w:szCs w:val="21"/>
        </w:rPr>
        <w:t>dostavi u životopisu</w:t>
      </w:r>
      <w:r w:rsidR="00A5341D">
        <w:rPr>
          <w:rFonts w:cs="Times New Roman"/>
          <w:sz w:val="21"/>
          <w:szCs w:val="21"/>
        </w:rPr>
        <w:t xml:space="preserve"> (druge vještine i kompetencije i dodatne informacije)</w:t>
      </w:r>
      <w:r w:rsidR="00A66B24">
        <w:rPr>
          <w:rFonts w:cs="Times New Roman"/>
          <w:sz w:val="21"/>
          <w:szCs w:val="21"/>
        </w:rPr>
        <w:t xml:space="preserve"> te podaci iz izvatka iz kaznene i prekršajne evidencije</w:t>
      </w:r>
      <w:r w:rsidR="0041548D" w:rsidRPr="0034403F">
        <w:rPr>
          <w:rFonts w:cs="Times New Roman"/>
          <w:sz w:val="21"/>
          <w:szCs w:val="21"/>
        </w:rPr>
        <w:t>.</w:t>
      </w:r>
      <w:r w:rsidR="00173114">
        <w:rPr>
          <w:rFonts w:cs="Times New Roman"/>
          <w:sz w:val="21"/>
          <w:szCs w:val="21"/>
        </w:rPr>
        <w:t xml:space="preserve"> </w:t>
      </w:r>
    </w:p>
    <w:p w:rsidR="00C26F09" w:rsidRPr="0034403F" w:rsidRDefault="00C26F09" w:rsidP="00C26F09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C26F09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Podaci se prikupljaju izravno od ispitanika</w:t>
      </w:r>
      <w:r w:rsidR="00D04170">
        <w:rPr>
          <w:rFonts w:cs="Times New Roman"/>
          <w:sz w:val="21"/>
          <w:szCs w:val="21"/>
        </w:rPr>
        <w:t xml:space="preserve">, a od Ministarstva pravosuđa i uprave u </w:t>
      </w:r>
      <w:r w:rsidR="00A20653">
        <w:rPr>
          <w:rFonts w:cs="Times New Roman"/>
          <w:sz w:val="21"/>
          <w:szCs w:val="21"/>
        </w:rPr>
        <w:t>dijelu koji se odnosi na izvadak</w:t>
      </w:r>
      <w:r w:rsidR="00D04170">
        <w:rPr>
          <w:rFonts w:cs="Times New Roman"/>
          <w:sz w:val="21"/>
          <w:szCs w:val="21"/>
        </w:rPr>
        <w:t xml:space="preserve"> iz kaznene i prekršajne evidencije</w:t>
      </w:r>
      <w:r w:rsidRPr="0034403F">
        <w:rPr>
          <w:rFonts w:cs="Times New Roman"/>
          <w:sz w:val="21"/>
          <w:szCs w:val="21"/>
        </w:rPr>
        <w:t>.</w:t>
      </w:r>
    </w:p>
    <w:p w:rsidR="00C26F09" w:rsidRPr="0034403F" w:rsidRDefault="00C26F09" w:rsidP="00C26F09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C26F09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Pravilnikom o javnosti rada Hrvatskoga sabora i radnih tijela, propisano je da su sjednice Hrvatskog sabora javne, a sjednice njegovih radnih tijela su u pravilu javne.</w:t>
      </w:r>
    </w:p>
    <w:p w:rsidR="00C26F09" w:rsidRPr="0034403F" w:rsidRDefault="00C26F09" w:rsidP="00C26F09">
      <w:pPr>
        <w:jc w:val="both"/>
        <w:rPr>
          <w:rFonts w:cs="Times New Roman"/>
          <w:sz w:val="21"/>
          <w:szCs w:val="21"/>
        </w:rPr>
      </w:pPr>
    </w:p>
    <w:p w:rsidR="00C26F09" w:rsidRPr="0034403F" w:rsidRDefault="00C26F09" w:rsidP="00C26F09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Svrha i pravni temelj obrade podataka</w:t>
      </w:r>
    </w:p>
    <w:p w:rsidR="00C26F09" w:rsidRPr="0034403F" w:rsidRDefault="00C26F09" w:rsidP="00C26F09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C26F09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 xml:space="preserve">Podaci koji se prikupljaju služe za potrebe </w:t>
      </w:r>
      <w:r w:rsidR="0041548D" w:rsidRPr="0034403F">
        <w:rPr>
          <w:rFonts w:cs="Times New Roman"/>
          <w:sz w:val="21"/>
          <w:szCs w:val="21"/>
        </w:rPr>
        <w:t>provedbe postupka imenovanja, zadaće od javnog intere</w:t>
      </w:r>
      <w:r w:rsidR="006760A6">
        <w:rPr>
          <w:rFonts w:cs="Times New Roman"/>
          <w:sz w:val="21"/>
          <w:szCs w:val="21"/>
        </w:rPr>
        <w:t>sa, izvršavanja zakonske obveze i</w:t>
      </w:r>
      <w:r w:rsidR="0041548D" w:rsidRPr="0034403F">
        <w:rPr>
          <w:rFonts w:cs="Times New Roman"/>
          <w:sz w:val="21"/>
          <w:szCs w:val="21"/>
        </w:rPr>
        <w:t xml:space="preserve"> osiguravanja javnosti rada Hrvatskoga sabora</w:t>
      </w:r>
      <w:r w:rsidR="006760A6">
        <w:rPr>
          <w:rFonts w:cs="Times New Roman"/>
          <w:sz w:val="21"/>
          <w:szCs w:val="21"/>
        </w:rPr>
        <w:t xml:space="preserve"> u postupku imenovanja članova</w:t>
      </w:r>
      <w:r w:rsidR="006760A6" w:rsidRPr="006760A6">
        <w:t xml:space="preserve"> </w:t>
      </w:r>
      <w:r w:rsidR="006760A6" w:rsidRPr="006760A6">
        <w:rPr>
          <w:rFonts w:cs="Times New Roman"/>
          <w:sz w:val="21"/>
          <w:szCs w:val="21"/>
        </w:rPr>
        <w:t>Povjerenstva iz članka 150. Zakona</w:t>
      </w:r>
      <w:r w:rsidR="006760A6">
        <w:rPr>
          <w:rFonts w:cs="Times New Roman"/>
          <w:sz w:val="21"/>
          <w:szCs w:val="21"/>
        </w:rPr>
        <w:t xml:space="preserve">. </w:t>
      </w:r>
    </w:p>
    <w:p w:rsidR="00C26F09" w:rsidRPr="0034403F" w:rsidRDefault="00C26F09" w:rsidP="00C26F09">
      <w:pPr>
        <w:jc w:val="both"/>
        <w:rPr>
          <w:rFonts w:cs="Times New Roman"/>
          <w:sz w:val="10"/>
          <w:szCs w:val="10"/>
        </w:rPr>
      </w:pPr>
    </w:p>
    <w:p w:rsidR="00E3134C" w:rsidRPr="00E3134C" w:rsidRDefault="00EE108F" w:rsidP="0077634B">
      <w:pPr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Pravni temelj obrade</w:t>
      </w:r>
    </w:p>
    <w:p w:rsidR="00D04170" w:rsidRPr="00A20653" w:rsidRDefault="00C26F09" w:rsidP="00A20653">
      <w:pPr>
        <w:jc w:val="both"/>
        <w:rPr>
          <w:rFonts w:cs="Times New Roman"/>
          <w:sz w:val="21"/>
          <w:szCs w:val="21"/>
        </w:rPr>
      </w:pPr>
      <w:r w:rsidRPr="00EE108F">
        <w:rPr>
          <w:rFonts w:cs="Times New Roman"/>
          <w:sz w:val="21"/>
          <w:szCs w:val="21"/>
        </w:rPr>
        <w:t>Obrada je nužna</w:t>
      </w:r>
      <w:r w:rsidR="00A20653">
        <w:rPr>
          <w:rFonts w:cs="Times New Roman"/>
          <w:sz w:val="21"/>
          <w:szCs w:val="21"/>
        </w:rPr>
        <w:t xml:space="preserve"> </w:t>
      </w:r>
      <w:r w:rsidRPr="00A20653">
        <w:rPr>
          <w:rFonts w:cs="Times New Roman"/>
          <w:sz w:val="21"/>
          <w:szCs w:val="21"/>
        </w:rPr>
        <w:t>za izvršavanje zadaće od javnog interesa ili pri izvršavanju službene ovlasti voditelja obrade, a u smislu članka 6. stavka 1. točke (e) UREDBE (EU) 2016/679 EUROPSKOG PARLAMENTA I VIJEĆA od 27. travnja 2016. o zaštiti pojedinaca u vezi s obradom osobnih podataka i o slobodnom kretanju takvih podataka te o stavljanju izvan snage Direktive 95/46/E</w:t>
      </w:r>
      <w:r w:rsidR="004A2B58">
        <w:rPr>
          <w:rFonts w:cs="Times New Roman"/>
          <w:sz w:val="21"/>
          <w:szCs w:val="21"/>
        </w:rPr>
        <w:t>Z (dalje u tekstu: Opća uredba). N</w:t>
      </w:r>
      <w:r w:rsidR="0034403F" w:rsidRPr="00A20653">
        <w:rPr>
          <w:rFonts w:cs="Times New Roman"/>
          <w:sz w:val="21"/>
          <w:szCs w:val="21"/>
        </w:rPr>
        <w:t>avedene zadaće i ovlasti propisane su odredbama Opće uredbe te Zakona o provedbi Opće uredbe.</w:t>
      </w:r>
    </w:p>
    <w:p w:rsidR="00D04170" w:rsidRPr="00D04170" w:rsidRDefault="00D04170" w:rsidP="00D04170">
      <w:pPr>
        <w:jc w:val="both"/>
        <w:rPr>
          <w:rFonts w:cs="Times New Roman"/>
          <w:sz w:val="10"/>
          <w:szCs w:val="10"/>
        </w:rPr>
      </w:pPr>
    </w:p>
    <w:p w:rsidR="0077634B" w:rsidRPr="00D04170" w:rsidRDefault="00C26F09" w:rsidP="00D04170">
      <w:pPr>
        <w:jc w:val="both"/>
        <w:rPr>
          <w:rFonts w:cs="Times New Roman"/>
          <w:sz w:val="21"/>
          <w:szCs w:val="21"/>
        </w:rPr>
      </w:pPr>
      <w:r w:rsidRPr="00D04170">
        <w:rPr>
          <w:rFonts w:cs="Times New Roman"/>
          <w:sz w:val="21"/>
          <w:szCs w:val="21"/>
        </w:rPr>
        <w:t>Prikupljeni osobni podaci neće se koristiti za automatizirano donošenje pojedinačnih odluka, uključujući izradu profila.</w:t>
      </w:r>
      <w:r w:rsidR="00305A2F" w:rsidRPr="00D04170">
        <w:rPr>
          <w:rFonts w:cs="Times New Roman"/>
          <w:b/>
          <w:color w:val="1F497D" w:themeColor="text2"/>
          <w:sz w:val="21"/>
          <w:szCs w:val="21"/>
        </w:rPr>
        <w:tab/>
      </w:r>
    </w:p>
    <w:p w:rsidR="006760A6" w:rsidRDefault="006760A6" w:rsidP="005013BA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</w:p>
    <w:p w:rsidR="001D4951" w:rsidRDefault="001D4951" w:rsidP="005013BA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</w:p>
    <w:p w:rsidR="001D4951" w:rsidRDefault="001D4951" w:rsidP="005013BA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</w:p>
    <w:p w:rsidR="001D4951" w:rsidRDefault="001D4951" w:rsidP="005013BA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</w:p>
    <w:p w:rsidR="00C26F09" w:rsidRPr="0034403F" w:rsidRDefault="00C26F09" w:rsidP="005013BA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Primatelji podataka</w:t>
      </w:r>
    </w:p>
    <w:p w:rsidR="0077634B" w:rsidRPr="0034403F" w:rsidRDefault="0077634B" w:rsidP="0077634B">
      <w:pPr>
        <w:jc w:val="both"/>
        <w:rPr>
          <w:rFonts w:cs="Times New Roman"/>
          <w:sz w:val="10"/>
          <w:szCs w:val="10"/>
        </w:rPr>
      </w:pPr>
    </w:p>
    <w:p w:rsidR="0077634B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 xml:space="preserve">Vaše osobne podatke obrađivat će Odbor za </w:t>
      </w:r>
      <w:r w:rsidR="00D04170">
        <w:rPr>
          <w:rFonts w:cs="Times New Roman"/>
          <w:sz w:val="21"/>
          <w:szCs w:val="21"/>
        </w:rPr>
        <w:t>zdravstvo i socijalnu politiku</w:t>
      </w:r>
      <w:r w:rsidRPr="0034403F">
        <w:rPr>
          <w:rFonts w:cs="Times New Roman"/>
          <w:sz w:val="21"/>
          <w:szCs w:val="21"/>
        </w:rPr>
        <w:t>,</w:t>
      </w:r>
      <w:r w:rsidR="00066F96" w:rsidRPr="0034403F">
        <w:rPr>
          <w:rFonts w:cs="Times New Roman"/>
          <w:sz w:val="21"/>
          <w:szCs w:val="21"/>
        </w:rPr>
        <w:t xml:space="preserve"> Ured tajnika,</w:t>
      </w:r>
      <w:r w:rsidRPr="0034403F">
        <w:rPr>
          <w:rFonts w:cs="Times New Roman"/>
          <w:sz w:val="21"/>
          <w:szCs w:val="21"/>
        </w:rPr>
        <w:t xml:space="preserve"> klubovi zastupnika i zastupnici, </w:t>
      </w:r>
      <w:r w:rsidR="00FC623F">
        <w:rPr>
          <w:rFonts w:cs="Times New Roman"/>
          <w:sz w:val="21"/>
          <w:szCs w:val="21"/>
        </w:rPr>
        <w:t>Služba za medije</w:t>
      </w:r>
      <w:r w:rsidR="00D04170">
        <w:rPr>
          <w:rFonts w:cs="Times New Roman"/>
          <w:sz w:val="21"/>
          <w:szCs w:val="21"/>
        </w:rPr>
        <w:t xml:space="preserve"> i</w:t>
      </w:r>
      <w:r w:rsidR="00066F96" w:rsidRPr="0034403F">
        <w:rPr>
          <w:rFonts w:cs="Times New Roman"/>
          <w:sz w:val="21"/>
          <w:szCs w:val="21"/>
        </w:rPr>
        <w:t xml:space="preserve"> </w:t>
      </w:r>
      <w:r w:rsidR="00A5341D" w:rsidRPr="00A5341D">
        <w:rPr>
          <w:rFonts w:cs="Times New Roman"/>
          <w:sz w:val="21"/>
          <w:szCs w:val="21"/>
        </w:rPr>
        <w:t>Informacijsko-dokumentacijska služba</w:t>
      </w:r>
      <w:r w:rsidR="00A20653">
        <w:rPr>
          <w:rFonts w:cs="Times New Roman"/>
          <w:sz w:val="21"/>
          <w:szCs w:val="21"/>
        </w:rPr>
        <w:t xml:space="preserve"> Hrvatskoga sabora</w:t>
      </w:r>
      <w:r w:rsidR="00872A49">
        <w:rPr>
          <w:rFonts w:cs="Times New Roman"/>
          <w:sz w:val="21"/>
          <w:szCs w:val="21"/>
        </w:rPr>
        <w:t xml:space="preserve"> te Ministarstvo pravosuđa i uprave</w:t>
      </w:r>
      <w:r w:rsidR="00D04170">
        <w:rPr>
          <w:rFonts w:cs="Times New Roman"/>
          <w:sz w:val="21"/>
          <w:szCs w:val="21"/>
        </w:rPr>
        <w:t>.</w:t>
      </w:r>
    </w:p>
    <w:p w:rsidR="00D04170" w:rsidRPr="0034403F" w:rsidRDefault="00D04170" w:rsidP="0077634B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Osobni podaci mogu se proslijediti na korištenje pružateljima informatičko-komunikacijskih rješenja i usluga koji djeluju kao izvršitelji obrade, a s kojima je dogovoreno postupanje s osobnim podacima.</w:t>
      </w:r>
    </w:p>
    <w:p w:rsidR="002A3448" w:rsidRPr="0034403F" w:rsidRDefault="002A3448" w:rsidP="0077634B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Dokumenti nastali radom Hrvatskoga sabora mogu biti dostavljeni osobama koje to zatraže u skladu sa Zakonom o pravu na pristup informacijama (Narodne novine, br. 25/13</w:t>
      </w:r>
      <w:r w:rsidR="001D4951">
        <w:rPr>
          <w:rFonts w:cs="Times New Roman"/>
          <w:sz w:val="21"/>
          <w:szCs w:val="21"/>
        </w:rPr>
        <w:t>.</w:t>
      </w:r>
      <w:r w:rsidRPr="0034403F">
        <w:rPr>
          <w:rFonts w:cs="Times New Roman"/>
          <w:sz w:val="21"/>
          <w:szCs w:val="21"/>
        </w:rPr>
        <w:t>, 85/15</w:t>
      </w:r>
      <w:r w:rsidR="001D4951">
        <w:rPr>
          <w:rFonts w:cs="Times New Roman"/>
          <w:sz w:val="21"/>
          <w:szCs w:val="21"/>
        </w:rPr>
        <w:t>., 69/22.)</w:t>
      </w:r>
      <w:r w:rsidRPr="0034403F">
        <w:rPr>
          <w:rFonts w:cs="Times New Roman"/>
          <w:sz w:val="21"/>
          <w:szCs w:val="21"/>
        </w:rPr>
        <w:t>.</w:t>
      </w:r>
    </w:p>
    <w:p w:rsidR="0077634B" w:rsidRPr="0034403F" w:rsidRDefault="0077634B" w:rsidP="0077634B">
      <w:pPr>
        <w:jc w:val="both"/>
        <w:rPr>
          <w:rFonts w:cs="Times New Roman"/>
          <w:sz w:val="10"/>
          <w:szCs w:val="10"/>
        </w:rPr>
      </w:pPr>
    </w:p>
    <w:p w:rsidR="0077634B" w:rsidRPr="0034403F" w:rsidRDefault="00C26F09" w:rsidP="0077634B">
      <w:pPr>
        <w:jc w:val="both"/>
        <w:rPr>
          <w:sz w:val="21"/>
          <w:szCs w:val="21"/>
        </w:rPr>
      </w:pPr>
      <w:r w:rsidRPr="0034403F">
        <w:rPr>
          <w:rFonts w:cs="Times New Roman"/>
          <w:sz w:val="21"/>
          <w:szCs w:val="21"/>
        </w:rPr>
        <w:t>Na internetskim stranicama, u bazama podataka te elektroničkim i tiskanim publikacijama, objavljuju se životopisi, odnosno, sljedeći podaci: ime i prezime,</w:t>
      </w:r>
      <w:r w:rsidR="002A3448" w:rsidRPr="0034403F">
        <w:rPr>
          <w:rFonts w:cs="Times New Roman"/>
          <w:sz w:val="21"/>
          <w:szCs w:val="21"/>
        </w:rPr>
        <w:t xml:space="preserve"> državljanstvo, podaci o radnom iskustvu</w:t>
      </w:r>
      <w:r w:rsidR="00E82C5C">
        <w:rPr>
          <w:rFonts w:cs="Times New Roman"/>
          <w:sz w:val="21"/>
          <w:szCs w:val="21"/>
        </w:rPr>
        <w:t xml:space="preserve"> </w:t>
      </w:r>
      <w:r w:rsidR="00E82C5C" w:rsidRPr="00E82C5C">
        <w:rPr>
          <w:rFonts w:cs="Times New Roman"/>
          <w:sz w:val="21"/>
          <w:szCs w:val="21"/>
        </w:rPr>
        <w:t>(datum početka i završetka rada, naziv poslodavca, radno mjesto, opis poslova)</w:t>
      </w:r>
      <w:r w:rsidR="002A3448" w:rsidRPr="0034403F">
        <w:rPr>
          <w:rFonts w:cs="Times New Roman"/>
          <w:sz w:val="21"/>
          <w:szCs w:val="21"/>
        </w:rPr>
        <w:t>, podaci o obrazovanju</w:t>
      </w:r>
      <w:r w:rsidR="00E82C5C">
        <w:rPr>
          <w:rFonts w:cs="Times New Roman"/>
          <w:sz w:val="21"/>
          <w:szCs w:val="21"/>
        </w:rPr>
        <w:t xml:space="preserve"> </w:t>
      </w:r>
      <w:r w:rsidR="00E82C5C" w:rsidRPr="00E82C5C">
        <w:rPr>
          <w:rFonts w:cs="Times New Roman"/>
          <w:sz w:val="21"/>
          <w:szCs w:val="21"/>
        </w:rPr>
        <w:t>(datum početka i završetka obrazovanja, vrsta i naziv stečene kvalifikacije, naziv pružatelja obrazovanja)</w:t>
      </w:r>
      <w:r w:rsidR="002A3448" w:rsidRPr="0034403F">
        <w:rPr>
          <w:rFonts w:cs="Times New Roman"/>
          <w:sz w:val="21"/>
          <w:szCs w:val="21"/>
        </w:rPr>
        <w:t>,</w:t>
      </w:r>
      <w:r w:rsidRPr="0034403F">
        <w:rPr>
          <w:rFonts w:cs="Times New Roman"/>
          <w:sz w:val="21"/>
          <w:szCs w:val="21"/>
        </w:rPr>
        <w:t xml:space="preserve"> </w:t>
      </w:r>
      <w:r w:rsidR="00E82C5C">
        <w:rPr>
          <w:rFonts w:cs="Times New Roman"/>
          <w:sz w:val="21"/>
          <w:szCs w:val="21"/>
        </w:rPr>
        <w:t xml:space="preserve">materinski jezik, </w:t>
      </w:r>
      <w:r w:rsidR="002A3448" w:rsidRPr="0034403F">
        <w:rPr>
          <w:rFonts w:cs="Times New Roman"/>
          <w:sz w:val="21"/>
          <w:szCs w:val="21"/>
        </w:rPr>
        <w:t xml:space="preserve">znanje stranih jezika i stupanj znanja </w:t>
      </w:r>
      <w:r w:rsidRPr="0034403F">
        <w:rPr>
          <w:rFonts w:cs="Times New Roman"/>
          <w:sz w:val="21"/>
          <w:szCs w:val="21"/>
        </w:rPr>
        <w:t xml:space="preserve">te drugi podaci iz životopisa koje je ispitanik </w:t>
      </w:r>
      <w:r w:rsidRPr="00872A49">
        <w:rPr>
          <w:rFonts w:cs="Times New Roman"/>
          <w:color w:val="auto"/>
          <w:sz w:val="21"/>
          <w:szCs w:val="21"/>
        </w:rPr>
        <w:t>dobrovoljno</w:t>
      </w:r>
      <w:r w:rsidRPr="0034403F">
        <w:rPr>
          <w:rFonts w:cs="Times New Roman"/>
          <w:sz w:val="21"/>
          <w:szCs w:val="21"/>
        </w:rPr>
        <w:t xml:space="preserve"> dostavio</w:t>
      </w:r>
      <w:r w:rsidR="00E82C5C">
        <w:rPr>
          <w:rFonts w:cs="Times New Roman"/>
          <w:sz w:val="21"/>
          <w:szCs w:val="21"/>
        </w:rPr>
        <w:t xml:space="preserve"> (druge vještine i kompetencije i dodatne informacije)</w:t>
      </w:r>
      <w:r w:rsidR="002A3448" w:rsidRPr="0034403F">
        <w:rPr>
          <w:sz w:val="21"/>
          <w:szCs w:val="21"/>
        </w:rPr>
        <w:t>.</w:t>
      </w:r>
    </w:p>
    <w:p w:rsidR="002A3448" w:rsidRPr="0034403F" w:rsidRDefault="002A3448" w:rsidP="0077634B">
      <w:pPr>
        <w:jc w:val="both"/>
        <w:rPr>
          <w:rFonts w:cs="Times New Roman"/>
          <w:b/>
          <w:color w:val="1F497D" w:themeColor="text2"/>
          <w:sz w:val="21"/>
          <w:szCs w:val="21"/>
        </w:rPr>
      </w:pPr>
    </w:p>
    <w:p w:rsidR="00C26F09" w:rsidRPr="0034403F" w:rsidRDefault="00C26F09" w:rsidP="0077634B">
      <w:pPr>
        <w:jc w:val="both"/>
        <w:rPr>
          <w:rFonts w:cs="Times New Roman"/>
          <w:b/>
          <w:color w:val="1F497D" w:themeColor="text2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Vremensko razdoblje čuvanja osobnih podataka</w:t>
      </w:r>
    </w:p>
    <w:p w:rsidR="0077634B" w:rsidRPr="0034403F" w:rsidRDefault="0077634B" w:rsidP="0077634B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 xml:space="preserve">Osobni podaci se obrađuju dok se ne ispuni svrha obrade </w:t>
      </w:r>
      <w:r w:rsidR="00D56DDE">
        <w:rPr>
          <w:rFonts w:cs="Times New Roman"/>
          <w:sz w:val="21"/>
          <w:szCs w:val="21"/>
        </w:rPr>
        <w:t>osobnih podataka, a najkasnije 6</w:t>
      </w:r>
      <w:r w:rsidRPr="0034403F">
        <w:rPr>
          <w:rFonts w:cs="Times New Roman"/>
          <w:sz w:val="21"/>
          <w:szCs w:val="21"/>
        </w:rPr>
        <w:t xml:space="preserve"> mjeseci od prestanka mandata. Nakon prestanka svrhe u koju su prikupljeni, više se ne koriste i brišu se, a podaci koji se nalaze u službenim dokumentima, čuvaju se u skladu s propisima o arhivskom gradivu. Podaci objavljeni na internetskim stranicama ostaju dostupni javnosti.</w:t>
      </w:r>
    </w:p>
    <w:p w:rsidR="0077634B" w:rsidRPr="0034403F" w:rsidRDefault="0077634B" w:rsidP="0077634B">
      <w:pPr>
        <w:jc w:val="both"/>
        <w:rPr>
          <w:rFonts w:cs="Times New Roman"/>
          <w:b/>
          <w:color w:val="1F497D" w:themeColor="text2"/>
          <w:sz w:val="21"/>
          <w:szCs w:val="21"/>
        </w:rPr>
      </w:pPr>
    </w:p>
    <w:p w:rsidR="00C26F09" w:rsidRPr="0034403F" w:rsidRDefault="00C26F09" w:rsidP="0077634B">
      <w:pPr>
        <w:jc w:val="both"/>
        <w:rPr>
          <w:rFonts w:eastAsiaTheme="majorEastAsia" w:cstheme="majorBidi"/>
          <w:b/>
          <w:color w:val="984806" w:themeColor="accent6" w:themeShade="80"/>
          <w:sz w:val="21"/>
          <w:szCs w:val="21"/>
        </w:rPr>
      </w:pPr>
      <w:r w:rsidRPr="0034403F">
        <w:rPr>
          <w:rFonts w:eastAsiaTheme="majorEastAsia" w:cstheme="majorBidi"/>
          <w:b/>
          <w:color w:val="984806" w:themeColor="accent6" w:themeShade="80"/>
          <w:sz w:val="21"/>
          <w:szCs w:val="21"/>
        </w:rPr>
        <w:t>Prava ispitanika</w:t>
      </w:r>
    </w:p>
    <w:p w:rsidR="0077634B" w:rsidRPr="0034403F" w:rsidRDefault="0077634B" w:rsidP="0077634B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Vaša prava su:</w:t>
      </w:r>
    </w:p>
    <w:p w:rsidR="00C26F09" w:rsidRPr="0034403F" w:rsidRDefault="00C26F09" w:rsidP="00C26F09">
      <w:pPr>
        <w:pStyle w:val="Odlomakpopisa"/>
        <w:numPr>
          <w:ilvl w:val="0"/>
          <w:numId w:val="14"/>
        </w:numPr>
        <w:spacing w:after="240"/>
        <w:ind w:left="714" w:hanging="357"/>
        <w:jc w:val="both"/>
        <w:rPr>
          <w:rFonts w:cs="Times New Roman"/>
          <w:color w:val="404040" w:themeColor="text1" w:themeTint="BF"/>
          <w:sz w:val="21"/>
          <w:szCs w:val="21"/>
        </w:rPr>
      </w:pPr>
      <w:r w:rsidRPr="0034403F">
        <w:rPr>
          <w:rFonts w:cs="Times New Roman"/>
          <w:color w:val="404040" w:themeColor="text1" w:themeTint="BF"/>
          <w:sz w:val="21"/>
          <w:szCs w:val="21"/>
        </w:rPr>
        <w:t>pravo na pristup osobnim podacima,</w:t>
      </w:r>
    </w:p>
    <w:p w:rsidR="00C26F09" w:rsidRPr="0034403F" w:rsidRDefault="00C26F09" w:rsidP="00C26F09">
      <w:pPr>
        <w:pStyle w:val="Odlomakpopisa"/>
        <w:numPr>
          <w:ilvl w:val="0"/>
          <w:numId w:val="14"/>
        </w:numPr>
        <w:spacing w:after="240"/>
        <w:ind w:left="714" w:hanging="357"/>
        <w:jc w:val="both"/>
        <w:rPr>
          <w:rFonts w:cs="Times New Roman"/>
          <w:color w:val="404040" w:themeColor="text1" w:themeTint="BF"/>
          <w:sz w:val="21"/>
          <w:szCs w:val="21"/>
        </w:rPr>
      </w:pPr>
      <w:r w:rsidRPr="0034403F">
        <w:rPr>
          <w:rFonts w:cs="Times New Roman"/>
          <w:color w:val="404040" w:themeColor="text1" w:themeTint="BF"/>
          <w:sz w:val="21"/>
          <w:szCs w:val="21"/>
        </w:rPr>
        <w:t>pravo na ispravak,</w:t>
      </w:r>
    </w:p>
    <w:p w:rsidR="00C26F09" w:rsidRPr="0034403F" w:rsidRDefault="00C26F09" w:rsidP="00C26F09">
      <w:pPr>
        <w:pStyle w:val="Odlomakpopisa"/>
        <w:numPr>
          <w:ilvl w:val="0"/>
          <w:numId w:val="14"/>
        </w:numPr>
        <w:spacing w:after="240"/>
        <w:ind w:left="714" w:hanging="357"/>
        <w:jc w:val="both"/>
        <w:rPr>
          <w:rFonts w:cs="Times New Roman"/>
          <w:color w:val="404040" w:themeColor="text1" w:themeTint="BF"/>
          <w:sz w:val="21"/>
          <w:szCs w:val="21"/>
        </w:rPr>
      </w:pPr>
      <w:r w:rsidRPr="0034403F">
        <w:rPr>
          <w:rFonts w:cs="Times New Roman"/>
          <w:color w:val="404040" w:themeColor="text1" w:themeTint="BF"/>
          <w:sz w:val="21"/>
          <w:szCs w:val="21"/>
        </w:rPr>
        <w:t>pravo na brisanje i</w:t>
      </w:r>
    </w:p>
    <w:p w:rsidR="00C26F09" w:rsidRPr="0034403F" w:rsidRDefault="00C26F09" w:rsidP="0053106B">
      <w:pPr>
        <w:pStyle w:val="Odlomakpopisa"/>
        <w:numPr>
          <w:ilvl w:val="0"/>
          <w:numId w:val="14"/>
        </w:numPr>
        <w:spacing w:after="0"/>
        <w:ind w:left="714" w:hanging="357"/>
        <w:jc w:val="both"/>
        <w:rPr>
          <w:rFonts w:cs="Times New Roman"/>
          <w:color w:val="404040" w:themeColor="text1" w:themeTint="BF"/>
          <w:sz w:val="21"/>
          <w:szCs w:val="21"/>
        </w:rPr>
      </w:pPr>
      <w:r w:rsidRPr="0034403F">
        <w:rPr>
          <w:rFonts w:cs="Times New Roman"/>
          <w:color w:val="404040" w:themeColor="text1" w:themeTint="BF"/>
          <w:sz w:val="21"/>
          <w:szCs w:val="21"/>
        </w:rPr>
        <w:t>pravo na prigovor.</w:t>
      </w:r>
    </w:p>
    <w:p w:rsidR="0077634B" w:rsidRPr="0034403F" w:rsidRDefault="0077634B" w:rsidP="0053106B">
      <w:pPr>
        <w:ind w:left="357"/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Zahtjev za ostvarenje prava može se podnijeti službeniku za zaštitu osobnih podataka, pisanim putem ili putem elektroničke pošte koristeći ranije navedene podatke.</w:t>
      </w:r>
    </w:p>
    <w:p w:rsidR="0077634B" w:rsidRPr="0034403F" w:rsidRDefault="0077634B" w:rsidP="0077634B">
      <w:pPr>
        <w:jc w:val="both"/>
        <w:rPr>
          <w:rFonts w:cs="Times New Roman"/>
          <w:sz w:val="10"/>
          <w:szCs w:val="10"/>
        </w:rPr>
      </w:pPr>
    </w:p>
    <w:p w:rsidR="004B396B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U slučaju sumnji u povredu privatnosti i zakonitost obrade imate pravo podnijeti pritužbu tijelu za nadzor:</w:t>
      </w:r>
    </w:p>
    <w:p w:rsidR="00D56DDE" w:rsidRPr="00D56DDE" w:rsidRDefault="00D56DDE" w:rsidP="0077634B">
      <w:pPr>
        <w:jc w:val="both"/>
        <w:rPr>
          <w:rFonts w:cs="Times New Roman"/>
          <w:sz w:val="10"/>
          <w:szCs w:val="10"/>
        </w:rPr>
      </w:pPr>
    </w:p>
    <w:p w:rsidR="00C26F09" w:rsidRPr="0034403F" w:rsidRDefault="00C26F09" w:rsidP="0077634B">
      <w:pPr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Agencija za zaštitu osobnih podataka</w:t>
      </w:r>
    </w:p>
    <w:p w:rsidR="00C26F09" w:rsidRPr="0034403F" w:rsidRDefault="001D4951" w:rsidP="0077634B">
      <w:pPr>
        <w:contextualSpacing/>
        <w:jc w:val="both"/>
        <w:rPr>
          <w:rFonts w:cs="Times New Roman"/>
          <w:sz w:val="21"/>
          <w:szCs w:val="21"/>
        </w:rPr>
      </w:pPr>
      <w:r>
        <w:rPr>
          <w:rFonts w:cs="Times New Roman"/>
          <w:sz w:val="21"/>
          <w:szCs w:val="21"/>
        </w:rPr>
        <w:t>Ulica Metela Ožegovića</w:t>
      </w:r>
      <w:r w:rsidR="00C26F09" w:rsidRPr="0034403F">
        <w:rPr>
          <w:rFonts w:cs="Times New Roman"/>
          <w:sz w:val="21"/>
          <w:szCs w:val="21"/>
        </w:rPr>
        <w:t xml:space="preserve"> 16</w:t>
      </w:r>
    </w:p>
    <w:p w:rsidR="00C26F09" w:rsidRPr="0034403F" w:rsidRDefault="00C26F09" w:rsidP="00C26F09">
      <w:pPr>
        <w:spacing w:after="240"/>
        <w:contextualSpacing/>
        <w:jc w:val="both"/>
        <w:rPr>
          <w:rFonts w:cs="Times New Roman"/>
          <w:sz w:val="21"/>
          <w:szCs w:val="21"/>
        </w:rPr>
      </w:pPr>
      <w:r w:rsidRPr="0034403F">
        <w:rPr>
          <w:rFonts w:cs="Times New Roman"/>
          <w:sz w:val="21"/>
          <w:szCs w:val="21"/>
        </w:rPr>
        <w:t>10000 Zagreb</w:t>
      </w:r>
    </w:p>
    <w:p w:rsidR="00C26F09" w:rsidRPr="0034403F" w:rsidRDefault="00AD61A8" w:rsidP="00C26F09">
      <w:pPr>
        <w:spacing w:after="240"/>
        <w:jc w:val="both"/>
        <w:rPr>
          <w:rFonts w:cs="Times New Roman"/>
          <w:sz w:val="21"/>
          <w:szCs w:val="21"/>
        </w:rPr>
      </w:pPr>
      <w:hyperlink r:id="rId13" w:history="1">
        <w:r w:rsidR="00C26F09" w:rsidRPr="0034403F">
          <w:rPr>
            <w:rStyle w:val="Hiperveza"/>
            <w:rFonts w:cs="Times New Roman"/>
            <w:sz w:val="21"/>
            <w:szCs w:val="21"/>
          </w:rPr>
          <w:t>www.azop.hr/</w:t>
        </w:r>
      </w:hyperlink>
    </w:p>
    <w:p w:rsidR="007A2648" w:rsidRPr="0034403F" w:rsidRDefault="007A2648" w:rsidP="00C26F09">
      <w:pPr>
        <w:pStyle w:val="Bezproreda"/>
        <w:rPr>
          <w:sz w:val="21"/>
          <w:szCs w:val="21"/>
        </w:rPr>
      </w:pPr>
    </w:p>
    <w:sectPr w:rsidR="007A2648" w:rsidRPr="0034403F" w:rsidSect="009C022A">
      <w:headerReference w:type="default" r:id="rId14"/>
      <w:footerReference w:type="default" r:id="rId15"/>
      <w:type w:val="oddPage"/>
      <w:pgSz w:w="11906" w:h="16838"/>
      <w:pgMar w:top="1276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6AD" w:rsidRDefault="00A276AD">
      <w:r>
        <w:separator/>
      </w:r>
    </w:p>
  </w:endnote>
  <w:endnote w:type="continuationSeparator" w:id="0">
    <w:p w:rsidR="00A276AD" w:rsidRDefault="00A2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52381688"/>
      <w:docPartObj>
        <w:docPartGallery w:val="Page Numbers (Bottom of Page)"/>
        <w:docPartUnique/>
      </w:docPartObj>
    </w:sdtPr>
    <w:sdtEndPr/>
    <w:sdtContent>
      <w:p w:rsidR="00FE034A" w:rsidRDefault="00FE034A">
        <w:pPr>
          <w:pStyle w:val="Podnoj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61A8">
          <w:rPr>
            <w:noProof/>
          </w:rPr>
          <w:t>2</w:t>
        </w:r>
        <w:r>
          <w:fldChar w:fldCharType="end"/>
        </w:r>
      </w:p>
    </w:sdtContent>
  </w:sdt>
  <w:p w:rsidR="00474BB6" w:rsidRDefault="00474BB6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C02" w:rsidRPr="00DE6C02" w:rsidRDefault="00DE6C02" w:rsidP="00DE6C02">
    <w:pPr>
      <w:pStyle w:val="Podnoje"/>
      <w:jc w:val="both"/>
    </w:pPr>
    <w:r>
      <w:t>U</w:t>
    </w:r>
    <w:r w:rsidRPr="00664771">
      <w:t xml:space="preserve"> skladu s odredbama Opće uredbe (EU) 2016/679 Europskog parlamenta i Vijeća od 27. travnja 2016. o zaštiti pojedinaca u vezi s obradom osobnih podataka i o slobodnom kretanju takvih podataka te o stavljanju izvan snage Direktive 95/46/EZ (Opća uredba o zaštiti podataka)</w:t>
    </w:r>
    <w:r>
      <w:t xml:space="preserve"> (SL EU L119/1) podaci neće biti javno objavljeni</w:t>
    </w:r>
    <w:r w:rsidRPr="00664771"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5A2F" w:rsidRDefault="00305A2F">
    <w:pPr>
      <w:pStyle w:val="Podnoje"/>
      <w:jc w:val="right"/>
    </w:pPr>
  </w:p>
  <w:p w:rsidR="00305A2F" w:rsidRDefault="00305A2F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6AD" w:rsidRDefault="00A276AD">
      <w:r>
        <w:separator/>
      </w:r>
    </w:p>
  </w:footnote>
  <w:footnote w:type="continuationSeparator" w:id="0">
    <w:p w:rsidR="00A276AD" w:rsidRDefault="00A27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6C02" w:rsidRDefault="00DE6C02" w:rsidP="00DE6C02">
    <w:pPr>
      <w:pStyle w:val="Zaglavlje"/>
      <w:jc w:val="right"/>
    </w:pPr>
    <w:r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61312" behindDoc="0" locked="1" layoutInCell="1" allowOverlap="1" wp14:anchorId="1E76FB03" wp14:editId="55886DB1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2320" cy="9418320"/>
              <wp:effectExtent l="0" t="0" r="19685" b="27305"/>
              <wp:wrapNone/>
              <wp:docPr id="3" name="Pravokutnik 3" descr="Obrub s jednom crtom oko stranic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2320" cy="9418320"/>
                      </a:xfrm>
                      <a:prstGeom prst="rect">
                        <a:avLst/>
                      </a:prstGeom>
                      <a:noFill/>
                      <a:ln w="6350" cap="flat" cmpd="sng" algn="ctr">
                        <a:solidFill>
                          <a:sysClr val="window" lastClr="FFFFFF">
                            <a:lumMod val="85000"/>
                          </a:sysClr>
                        </a:solidFill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91800</wp14:pctWidth>
              </wp14:sizeRelH>
              <wp14:sizeRelV relativeFrom="page">
                <wp14:pctHeight>93700</wp14:pctHeight>
              </wp14:sizeRelV>
            </wp:anchor>
          </w:drawing>
        </mc:Choice>
        <mc:Fallback>
          <w:pict>
            <v:rect w14:anchorId="50D258D1" id="Pravokutnik 3" o:spid="_x0000_s1026" alt="Obrub s jednom crtom oko stranice" style="position:absolute;margin-left:0;margin-top:0;width:561.6pt;height:741.6pt;z-index:251661312;visibility:visible;mso-wrap-style:square;mso-width-percent:918;mso-height-percent:937;mso-wrap-distance-left:9pt;mso-wrap-distance-top:0;mso-wrap-distance-right:9pt;mso-wrap-distance-bottom:0;mso-position-horizontal:center;mso-position-horizontal-relative:page;mso-position-vertical:center;mso-position-vertical-relative:page;mso-width-percent:918;mso-height-percent:937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" filled="f" strokecolor="#d9d9d9" strokeweight=".5pt">
              <w10:wrap anchorx="page" anchory="page"/>
              <w10:anchorlock/>
            </v:rect>
          </w:pict>
        </mc:Fallback>
      </mc:AlternateContent>
    </w:r>
    <w:r>
      <w:t>Obrazac životopisa</w:t>
    </w:r>
  </w:p>
  <w:p w:rsidR="00474BB6" w:rsidRDefault="00DE6C02" w:rsidP="009E2BED">
    <w:pPr>
      <w:pStyle w:val="Zaglavlje"/>
      <w:jc w:val="right"/>
    </w:pPr>
    <w:r>
      <w:t xml:space="preserve">Podaci za objavu </w:t>
    </w:r>
    <w:r w:rsidR="00474BB6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9264" behindDoc="0" locked="1" layoutInCell="1" allowOverlap="1" wp14:anchorId="3D663B42" wp14:editId="15FC195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132320" cy="9418320"/>
              <wp:effectExtent l="0" t="0" r="19685" b="27305"/>
              <wp:wrapNone/>
              <wp:docPr id="2" name="Pravokutnik 2" descr="Obrub s jednom crtom oko stranic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132320" cy="9418320"/>
                      </a:xfrm>
                      <a:prstGeom prst="rect">
                        <a:avLst/>
                      </a:prstGeom>
                      <a:noFill/>
                      <a:ln w="6350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91800</wp14:pctWidth>
              </wp14:sizeRelH>
              <wp14:sizeRelV relativeFrom="page">
                <wp14:pctHeight>93700</wp14:pctHeight>
              </wp14:sizeRelV>
            </wp:anchor>
          </w:drawing>
        </mc:Choice>
        <mc:Fallback>
          <w:pict>
            <v:rect w14:anchorId="02281EF0" id="Pravokutnik 2" o:spid="_x0000_s1026" alt="Obrub s jednom crtom oko stranice" style="position:absolute;margin-left:0;margin-top:0;width:561.6pt;height:741.6pt;z-index:251659264;visibility:visible;mso-wrap-style:square;mso-width-percent:918;mso-height-percent:937;mso-wrap-distance-left:9pt;mso-wrap-distance-top:0;mso-wrap-distance-right:9pt;mso-wrap-distance-bottom:0;mso-position-horizontal:center;mso-position-horizontal-relative:page;mso-position-vertical:center;mso-position-vertical-relative:page;mso-width-percent:918;mso-height-percent:937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" filled="f" strokecolor="#d8d8d8 [2732]" strokeweight=".5pt">
              <w10:wrap anchorx="page" anchory="page"/>
              <w10:anchorlock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26F09" w:rsidRDefault="00C26F09" w:rsidP="00C26F09">
    <w:pPr>
      <w:pStyle w:val="Zaglavlje"/>
      <w:jc w:val="right"/>
    </w:pPr>
    <w:r>
      <w:t>Obrazac životopisa</w:t>
    </w:r>
  </w:p>
  <w:p w:rsidR="00C26F09" w:rsidRDefault="00C26F09" w:rsidP="00C26F09">
    <w:pPr>
      <w:pStyle w:val="Zaglavlje"/>
      <w:jc w:val="right"/>
    </w:pPr>
    <w:r>
      <w:t>Podaci</w:t>
    </w:r>
    <w:r w:rsidR="00305A2F">
      <w:t xml:space="preserve"> koji nisu</w:t>
    </w:r>
    <w:r>
      <w:t xml:space="preserve"> za objavu</w:t>
    </w:r>
  </w:p>
  <w:p w:rsidR="006671E9" w:rsidRPr="006671E9" w:rsidRDefault="001975C4" w:rsidP="006671E9">
    <w:pPr>
      <w:pStyle w:val="Zaglavlje"/>
      <w:jc w:val="right"/>
    </w:pPr>
    <w:r>
      <w:t>*Poda</w:t>
    </w:r>
    <w:r w:rsidR="006671E9" w:rsidRPr="006671E9">
      <w:t xml:space="preserve">ci označeni zvjezdicom </w:t>
    </w:r>
    <w:r w:rsidR="003050E9">
      <w:t xml:space="preserve">se obvezno </w:t>
    </w:r>
    <w:r w:rsidR="006671E9" w:rsidRPr="006671E9">
      <w:t>moraju navesti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57B78" w:rsidRPr="00B2395E" w:rsidRDefault="00AD61A8" w:rsidP="00457B78">
    <w:pPr>
      <w:pStyle w:val="Zaglavlje"/>
      <w:jc w:val="right"/>
      <w:rPr>
        <w:color w:val="808080" w:themeColor="background1" w:themeShade="8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16E1110"/>
    <w:lvl w:ilvl="0">
      <w:start w:val="1"/>
      <w:numFmt w:val="decimal"/>
      <w:pStyle w:val="Brojevi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B128BB58"/>
    <w:lvl w:ilvl="0">
      <w:start w:val="1"/>
      <w:numFmt w:val="decimal"/>
      <w:pStyle w:val="Brojevi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F6859E4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FD8FEEC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F32F68A"/>
    <w:lvl w:ilvl="0">
      <w:start w:val="1"/>
      <w:numFmt w:val="bullet"/>
      <w:pStyle w:val="Grafikeoznake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5E431BC"/>
    <w:lvl w:ilvl="0">
      <w:start w:val="1"/>
      <w:numFmt w:val="bullet"/>
      <w:pStyle w:val="Grafikeoznake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74AA1F28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D2811E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7F819EA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3A88B2C"/>
    <w:lvl w:ilvl="0">
      <w:start w:val="1"/>
      <w:numFmt w:val="bullet"/>
      <w:pStyle w:val="Grafikeoznake"/>
      <w:lvlText w:val="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10" w15:restartNumberingAfterBreak="0">
    <w:nsid w:val="1A1248AB"/>
    <w:multiLevelType w:val="hybridMultilevel"/>
    <w:tmpl w:val="6A141A20"/>
    <w:lvl w:ilvl="0" w:tplc="7D442A7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9B3A2C"/>
    <w:multiLevelType w:val="hybridMultilevel"/>
    <w:tmpl w:val="EAC408D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FD05EB"/>
    <w:multiLevelType w:val="hybridMultilevel"/>
    <w:tmpl w:val="2CD2D5A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EA7F2F"/>
    <w:multiLevelType w:val="hybridMultilevel"/>
    <w:tmpl w:val="F288DD4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38B53A4"/>
    <w:multiLevelType w:val="hybridMultilevel"/>
    <w:tmpl w:val="D196F85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3"/>
  </w:num>
  <w:num w:numId="13">
    <w:abstractNumId w:val="11"/>
  </w:num>
  <w:num w:numId="14">
    <w:abstractNumId w:val="14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attachedTemplate r:id="rId1"/>
  <w:revisionView w:inkAnnotations="0"/>
  <w:documentProtection w:edit="forms" w:enforcement="1" w:cryptProviderType="rsaAES" w:cryptAlgorithmClass="hash" w:cryptAlgorithmType="typeAny" w:cryptAlgorithmSid="14" w:cryptSpinCount="100000" w:hash="/r6O6mdK0FWBPA8jr1eiDuS26rEnj8XCyVqvZLRJ+KY2mq+rsGAIKbtAJG4mmY2pTTbLuoLPNQKXjsYebT21jg==" w:salt="D2egyeTRdbAh1hO0np+GKg==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3EF"/>
    <w:rsid w:val="0001722C"/>
    <w:rsid w:val="00024E30"/>
    <w:rsid w:val="00045CE7"/>
    <w:rsid w:val="0006071F"/>
    <w:rsid w:val="00066481"/>
    <w:rsid w:val="00066F96"/>
    <w:rsid w:val="00073A6E"/>
    <w:rsid w:val="000C43D7"/>
    <w:rsid w:val="000D680A"/>
    <w:rsid w:val="000D759D"/>
    <w:rsid w:val="00102CBC"/>
    <w:rsid w:val="00106566"/>
    <w:rsid w:val="00110B2F"/>
    <w:rsid w:val="00127BC3"/>
    <w:rsid w:val="00153DE8"/>
    <w:rsid w:val="00173114"/>
    <w:rsid w:val="001741D3"/>
    <w:rsid w:val="001975C4"/>
    <w:rsid w:val="001A2DAF"/>
    <w:rsid w:val="001C60CF"/>
    <w:rsid w:val="001D4951"/>
    <w:rsid w:val="001E5C69"/>
    <w:rsid w:val="001F2BB2"/>
    <w:rsid w:val="001F30A4"/>
    <w:rsid w:val="002001BF"/>
    <w:rsid w:val="00207374"/>
    <w:rsid w:val="002275F6"/>
    <w:rsid w:val="00243B94"/>
    <w:rsid w:val="00247188"/>
    <w:rsid w:val="00261DE3"/>
    <w:rsid w:val="0028451D"/>
    <w:rsid w:val="002879AC"/>
    <w:rsid w:val="002903C8"/>
    <w:rsid w:val="002949DD"/>
    <w:rsid w:val="002A3448"/>
    <w:rsid w:val="002B7E4E"/>
    <w:rsid w:val="002C74B4"/>
    <w:rsid w:val="002D70B8"/>
    <w:rsid w:val="002F22D0"/>
    <w:rsid w:val="00303258"/>
    <w:rsid w:val="003050E9"/>
    <w:rsid w:val="00305A2F"/>
    <w:rsid w:val="00307B41"/>
    <w:rsid w:val="003105DA"/>
    <w:rsid w:val="00320011"/>
    <w:rsid w:val="0034403F"/>
    <w:rsid w:val="003528A8"/>
    <w:rsid w:val="00354B36"/>
    <w:rsid w:val="00357E16"/>
    <w:rsid w:val="00360F9D"/>
    <w:rsid w:val="003755F2"/>
    <w:rsid w:val="00380A18"/>
    <w:rsid w:val="00384F21"/>
    <w:rsid w:val="003B01A4"/>
    <w:rsid w:val="003B480D"/>
    <w:rsid w:val="003E2599"/>
    <w:rsid w:val="003F6259"/>
    <w:rsid w:val="004033B1"/>
    <w:rsid w:val="00413583"/>
    <w:rsid w:val="0041548D"/>
    <w:rsid w:val="00432A29"/>
    <w:rsid w:val="004513B2"/>
    <w:rsid w:val="00455530"/>
    <w:rsid w:val="0046308A"/>
    <w:rsid w:val="004740D0"/>
    <w:rsid w:val="00474BB6"/>
    <w:rsid w:val="0048154B"/>
    <w:rsid w:val="004A13BA"/>
    <w:rsid w:val="004A2B58"/>
    <w:rsid w:val="004B396B"/>
    <w:rsid w:val="004B46B6"/>
    <w:rsid w:val="004B572C"/>
    <w:rsid w:val="004D3076"/>
    <w:rsid w:val="004D44B2"/>
    <w:rsid w:val="004F5D3B"/>
    <w:rsid w:val="005013BA"/>
    <w:rsid w:val="00504DCD"/>
    <w:rsid w:val="00510F6C"/>
    <w:rsid w:val="00525C3F"/>
    <w:rsid w:val="0053106B"/>
    <w:rsid w:val="00531D20"/>
    <w:rsid w:val="00531EC3"/>
    <w:rsid w:val="0055004B"/>
    <w:rsid w:val="00564A71"/>
    <w:rsid w:val="0058321E"/>
    <w:rsid w:val="005C3A84"/>
    <w:rsid w:val="005C48E7"/>
    <w:rsid w:val="006136B6"/>
    <w:rsid w:val="00617226"/>
    <w:rsid w:val="00621FD9"/>
    <w:rsid w:val="00646478"/>
    <w:rsid w:val="00647056"/>
    <w:rsid w:val="00650ADC"/>
    <w:rsid w:val="006671E9"/>
    <w:rsid w:val="006704FF"/>
    <w:rsid w:val="00673C26"/>
    <w:rsid w:val="006760A6"/>
    <w:rsid w:val="00694D0C"/>
    <w:rsid w:val="006A5714"/>
    <w:rsid w:val="006B4888"/>
    <w:rsid w:val="006C1F19"/>
    <w:rsid w:val="006D2999"/>
    <w:rsid w:val="006E1E22"/>
    <w:rsid w:val="00727C6B"/>
    <w:rsid w:val="007303D6"/>
    <w:rsid w:val="00730614"/>
    <w:rsid w:val="00735895"/>
    <w:rsid w:val="007410BD"/>
    <w:rsid w:val="00747BCD"/>
    <w:rsid w:val="00747DEA"/>
    <w:rsid w:val="0076290E"/>
    <w:rsid w:val="0077634B"/>
    <w:rsid w:val="00787BBA"/>
    <w:rsid w:val="00796DDC"/>
    <w:rsid w:val="007A2648"/>
    <w:rsid w:val="007C0F2A"/>
    <w:rsid w:val="007E3E55"/>
    <w:rsid w:val="007F40F4"/>
    <w:rsid w:val="00824798"/>
    <w:rsid w:val="00857AFF"/>
    <w:rsid w:val="008616EF"/>
    <w:rsid w:val="00872A49"/>
    <w:rsid w:val="008B459B"/>
    <w:rsid w:val="008E21BD"/>
    <w:rsid w:val="008E43C1"/>
    <w:rsid w:val="008F1622"/>
    <w:rsid w:val="008F2479"/>
    <w:rsid w:val="00900F35"/>
    <w:rsid w:val="00910CBB"/>
    <w:rsid w:val="009143EF"/>
    <w:rsid w:val="00923D54"/>
    <w:rsid w:val="00933AC4"/>
    <w:rsid w:val="00947882"/>
    <w:rsid w:val="00965A95"/>
    <w:rsid w:val="0097256C"/>
    <w:rsid w:val="009750DF"/>
    <w:rsid w:val="009B2F32"/>
    <w:rsid w:val="009C022A"/>
    <w:rsid w:val="009D46BC"/>
    <w:rsid w:val="009E2BED"/>
    <w:rsid w:val="009F50CC"/>
    <w:rsid w:val="009F58FE"/>
    <w:rsid w:val="00A20653"/>
    <w:rsid w:val="00A276AD"/>
    <w:rsid w:val="00A43908"/>
    <w:rsid w:val="00A5341D"/>
    <w:rsid w:val="00A66B24"/>
    <w:rsid w:val="00A90A26"/>
    <w:rsid w:val="00A9541B"/>
    <w:rsid w:val="00AA4E22"/>
    <w:rsid w:val="00AA6298"/>
    <w:rsid w:val="00AB2884"/>
    <w:rsid w:val="00AB6F3C"/>
    <w:rsid w:val="00AD1F23"/>
    <w:rsid w:val="00AD2A71"/>
    <w:rsid w:val="00AD61A8"/>
    <w:rsid w:val="00AE7A54"/>
    <w:rsid w:val="00AF3A64"/>
    <w:rsid w:val="00AF7026"/>
    <w:rsid w:val="00B07293"/>
    <w:rsid w:val="00B1053A"/>
    <w:rsid w:val="00B44326"/>
    <w:rsid w:val="00B656B9"/>
    <w:rsid w:val="00B67141"/>
    <w:rsid w:val="00B71752"/>
    <w:rsid w:val="00BA7B59"/>
    <w:rsid w:val="00BE4980"/>
    <w:rsid w:val="00C137A8"/>
    <w:rsid w:val="00C23BE0"/>
    <w:rsid w:val="00C26F09"/>
    <w:rsid w:val="00C86072"/>
    <w:rsid w:val="00C87C9D"/>
    <w:rsid w:val="00CA1CC1"/>
    <w:rsid w:val="00CC1D1E"/>
    <w:rsid w:val="00CC7FC2"/>
    <w:rsid w:val="00CD25E0"/>
    <w:rsid w:val="00CD5910"/>
    <w:rsid w:val="00D04170"/>
    <w:rsid w:val="00D07808"/>
    <w:rsid w:val="00D13586"/>
    <w:rsid w:val="00D15EF9"/>
    <w:rsid w:val="00D17647"/>
    <w:rsid w:val="00D207B5"/>
    <w:rsid w:val="00D22188"/>
    <w:rsid w:val="00D313CE"/>
    <w:rsid w:val="00D56DDE"/>
    <w:rsid w:val="00D835A4"/>
    <w:rsid w:val="00DE096C"/>
    <w:rsid w:val="00DE36B6"/>
    <w:rsid w:val="00DE67AA"/>
    <w:rsid w:val="00DE6C02"/>
    <w:rsid w:val="00E02D4E"/>
    <w:rsid w:val="00E15D23"/>
    <w:rsid w:val="00E20F9E"/>
    <w:rsid w:val="00E21351"/>
    <w:rsid w:val="00E3134C"/>
    <w:rsid w:val="00E318B0"/>
    <w:rsid w:val="00E5147C"/>
    <w:rsid w:val="00E52BAC"/>
    <w:rsid w:val="00E82C5C"/>
    <w:rsid w:val="00E87F81"/>
    <w:rsid w:val="00E9289A"/>
    <w:rsid w:val="00EA58C0"/>
    <w:rsid w:val="00EB280F"/>
    <w:rsid w:val="00EC0619"/>
    <w:rsid w:val="00EC2F74"/>
    <w:rsid w:val="00EC7E4B"/>
    <w:rsid w:val="00ED01BE"/>
    <w:rsid w:val="00EE0B8D"/>
    <w:rsid w:val="00EE108F"/>
    <w:rsid w:val="00F056B6"/>
    <w:rsid w:val="00F068E1"/>
    <w:rsid w:val="00F1445B"/>
    <w:rsid w:val="00F14524"/>
    <w:rsid w:val="00F203C9"/>
    <w:rsid w:val="00F35FB8"/>
    <w:rsid w:val="00F90082"/>
    <w:rsid w:val="00F97330"/>
    <w:rsid w:val="00FB056D"/>
    <w:rsid w:val="00FC3B1B"/>
    <w:rsid w:val="00FC623F"/>
    <w:rsid w:val="00FE0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2EEAE406-3ACC-462C-8DF3-D0410319F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color w:val="404040" w:themeColor="text1" w:themeTint="BF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6C02"/>
  </w:style>
  <w:style w:type="paragraph" w:styleId="Naslov1">
    <w:name w:val="heading 1"/>
    <w:basedOn w:val="Normal"/>
    <w:link w:val="Naslov1Char"/>
    <w:uiPriority w:val="9"/>
    <w:qFormat/>
    <w:rsid w:val="003105DA"/>
    <w:pPr>
      <w:jc w:val="right"/>
      <w:outlineLvl w:val="0"/>
    </w:pPr>
    <w:rPr>
      <w:rFonts w:eastAsiaTheme="majorEastAsia" w:cstheme="majorBidi"/>
      <w:b/>
      <w:color w:val="984806" w:themeColor="accent6" w:themeShade="80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AE7A54"/>
    <w:pPr>
      <w:contextualSpacing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127B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73C2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73C2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127BC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b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73C2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73C2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73C2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910CB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58321E"/>
  </w:style>
  <w:style w:type="character" w:customStyle="1" w:styleId="ZaglavljeChar">
    <w:name w:val="Zaglavlje Char"/>
    <w:basedOn w:val="Zadanifontodlomka"/>
    <w:link w:val="Zaglavlje"/>
    <w:uiPriority w:val="99"/>
    <w:rsid w:val="0058321E"/>
  </w:style>
  <w:style w:type="paragraph" w:styleId="Podnoje">
    <w:name w:val="footer"/>
    <w:basedOn w:val="Normal"/>
    <w:link w:val="PodnojeChar"/>
    <w:uiPriority w:val="99"/>
    <w:unhideWhenUsed/>
    <w:rsid w:val="0058321E"/>
  </w:style>
  <w:style w:type="character" w:customStyle="1" w:styleId="PodnojeChar">
    <w:name w:val="Podnožje Char"/>
    <w:basedOn w:val="Zadanifontodlomka"/>
    <w:link w:val="Podnoje"/>
    <w:uiPriority w:val="99"/>
    <w:rsid w:val="0058321E"/>
  </w:style>
  <w:style w:type="character" w:styleId="Tekstrezerviranogmjesta">
    <w:name w:val="Placeholder Text"/>
    <w:basedOn w:val="Zadanifontodlomka"/>
    <w:uiPriority w:val="99"/>
    <w:semiHidden/>
    <w:rsid w:val="003105DA"/>
    <w:rPr>
      <w:color w:val="595959" w:themeColor="text1" w:themeTint="A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10CBB"/>
    <w:rPr>
      <w:rFonts w:ascii="Tahoma" w:hAnsi="Tahoma" w:cs="Tahoma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10CBB"/>
    <w:rPr>
      <w:rFonts w:ascii="Tahoma" w:hAnsi="Tahoma" w:cs="Tahoma"/>
      <w:szCs w:val="16"/>
    </w:rPr>
  </w:style>
  <w:style w:type="paragraph" w:customStyle="1" w:styleId="Podacizakontakt">
    <w:name w:val="Podaci za kontakt"/>
    <w:basedOn w:val="Normal"/>
    <w:link w:val="Znakpodatakazakontakt"/>
    <w:uiPriority w:val="2"/>
    <w:qFormat/>
    <w:rsid w:val="00910CBB"/>
    <w:rPr>
      <w:b/>
      <w:color w:val="262626" w:themeColor="text1" w:themeTint="D9"/>
    </w:rPr>
  </w:style>
  <w:style w:type="character" w:customStyle="1" w:styleId="Znakpodatakazakontakt">
    <w:name w:val="Znak podataka za kontakt"/>
    <w:basedOn w:val="Zadanifontodlomka"/>
    <w:link w:val="Podacizakontakt"/>
    <w:uiPriority w:val="2"/>
    <w:rsid w:val="00C23BE0"/>
    <w:rPr>
      <w:b/>
      <w:color w:val="262626" w:themeColor="text1" w:themeTint="D9"/>
    </w:rPr>
  </w:style>
  <w:style w:type="paragraph" w:customStyle="1" w:styleId="ContactInfoRight">
    <w:name w:val="Contact Info_Right"/>
    <w:basedOn w:val="Normal"/>
    <w:link w:val="ContactInfoRightChar"/>
    <w:uiPriority w:val="3"/>
    <w:qFormat/>
    <w:rsid w:val="00910CBB"/>
    <w:pPr>
      <w:jc w:val="right"/>
    </w:pPr>
    <w:rPr>
      <w:b/>
    </w:rPr>
  </w:style>
  <w:style w:type="character" w:customStyle="1" w:styleId="ContactInfoRightChar">
    <w:name w:val="Contact Info_Right Char"/>
    <w:basedOn w:val="Zadanifontodlomka"/>
    <w:link w:val="ContactInfoRight"/>
    <w:uiPriority w:val="3"/>
    <w:rsid w:val="00C23BE0"/>
    <w:rPr>
      <w:b/>
    </w:rPr>
  </w:style>
  <w:style w:type="paragraph" w:styleId="Bezproreda">
    <w:name w:val="No Spacing"/>
    <w:uiPriority w:val="14"/>
    <w:qFormat/>
    <w:rsid w:val="00923D54"/>
  </w:style>
  <w:style w:type="paragraph" w:styleId="Bibliografija">
    <w:name w:val="Bibliography"/>
    <w:basedOn w:val="Normal"/>
    <w:next w:val="Normal"/>
    <w:uiPriority w:val="37"/>
    <w:semiHidden/>
    <w:unhideWhenUsed/>
    <w:rsid w:val="00673C26"/>
  </w:style>
  <w:style w:type="paragraph" w:styleId="Blokteksta">
    <w:name w:val="Block Text"/>
    <w:basedOn w:val="Normal"/>
    <w:uiPriority w:val="99"/>
    <w:semiHidden/>
    <w:unhideWhenUsed/>
    <w:rsid w:val="003105DA"/>
    <w:pPr>
      <w:pBdr>
        <w:top w:val="single" w:sz="2" w:space="10" w:color="365F91" w:themeColor="accent1" w:themeShade="BF" w:shadow="1"/>
        <w:left w:val="single" w:sz="2" w:space="10" w:color="365F91" w:themeColor="accent1" w:themeShade="BF" w:shadow="1"/>
        <w:bottom w:val="single" w:sz="2" w:space="10" w:color="365F91" w:themeColor="accent1" w:themeShade="BF" w:shadow="1"/>
        <w:right w:val="single" w:sz="2" w:space="10" w:color="365F91" w:themeColor="accent1" w:themeShade="BF" w:shadow="1"/>
      </w:pBdr>
      <w:ind w:left="1152" w:right="1152"/>
    </w:pPr>
    <w:rPr>
      <w:rFonts w:eastAsiaTheme="minorEastAsia"/>
      <w:i/>
      <w:iCs/>
      <w:color w:val="365F91" w:themeColor="accent1" w:themeShade="BF"/>
    </w:rPr>
  </w:style>
  <w:style w:type="paragraph" w:styleId="Tijeloteksta2">
    <w:name w:val="Body Text 2"/>
    <w:basedOn w:val="Normal"/>
    <w:link w:val="Tijeloteksta2Char"/>
    <w:uiPriority w:val="99"/>
    <w:semiHidden/>
    <w:unhideWhenUsed/>
    <w:rsid w:val="00673C26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semiHidden/>
    <w:rsid w:val="00673C26"/>
  </w:style>
  <w:style w:type="paragraph" w:styleId="Tijeloteksta3">
    <w:name w:val="Body Text 3"/>
    <w:basedOn w:val="Normal"/>
    <w:link w:val="Tijeloteksta3Char"/>
    <w:uiPriority w:val="99"/>
    <w:semiHidden/>
    <w:unhideWhenUsed/>
    <w:rsid w:val="00673C26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semiHidden/>
    <w:rsid w:val="00673C26"/>
    <w:rPr>
      <w:szCs w:val="16"/>
    </w:rPr>
  </w:style>
  <w:style w:type="paragraph" w:styleId="Tijeloteksta-prvauvlaka">
    <w:name w:val="Body Text First Indent"/>
    <w:basedOn w:val="Normal"/>
    <w:link w:val="Tijeloteksta-prvauvlakaChar"/>
    <w:uiPriority w:val="99"/>
    <w:semiHidden/>
    <w:unhideWhenUsed/>
    <w:rsid w:val="00D207B5"/>
    <w:pPr>
      <w:spacing w:after="200"/>
      <w:ind w:firstLine="360"/>
    </w:pPr>
  </w:style>
  <w:style w:type="character" w:customStyle="1" w:styleId="Tijeloteksta-prvauvlakaChar">
    <w:name w:val="Tijelo teksta - prva uvlaka Char"/>
    <w:basedOn w:val="Zadanifontodlomka"/>
    <w:link w:val="Tijeloteksta-prvauvlaka"/>
    <w:uiPriority w:val="99"/>
    <w:semiHidden/>
    <w:rsid w:val="00D207B5"/>
    <w:rPr>
      <w:color w:val="404040" w:themeColor="text1" w:themeTint="BF"/>
    </w:rPr>
  </w:style>
  <w:style w:type="paragraph" w:styleId="Uvuenotijeloteksta">
    <w:name w:val="Body Text Indent"/>
    <w:basedOn w:val="Normal"/>
    <w:link w:val="UvuenotijelotekstaChar"/>
    <w:uiPriority w:val="99"/>
    <w:semiHidden/>
    <w:unhideWhenUsed/>
    <w:rsid w:val="00673C26"/>
    <w:pPr>
      <w:spacing w:after="120"/>
      <w:ind w:left="360"/>
    </w:pPr>
  </w:style>
  <w:style w:type="character" w:customStyle="1" w:styleId="UvuenotijelotekstaChar">
    <w:name w:val="Uvučeno tijelo teksta Char"/>
    <w:basedOn w:val="Zadanifontodlomka"/>
    <w:link w:val="Uvuenotijeloteksta"/>
    <w:uiPriority w:val="99"/>
    <w:semiHidden/>
    <w:rsid w:val="00673C26"/>
  </w:style>
  <w:style w:type="paragraph" w:styleId="Tijeloteksta-prvauvlaka2">
    <w:name w:val="Body Text First Indent 2"/>
    <w:basedOn w:val="Uvuenotijeloteksta"/>
    <w:link w:val="Tijeloteksta-prvauvlaka2Char"/>
    <w:uiPriority w:val="99"/>
    <w:semiHidden/>
    <w:unhideWhenUsed/>
    <w:rsid w:val="00673C26"/>
    <w:pPr>
      <w:spacing w:after="200"/>
      <w:ind w:firstLine="360"/>
    </w:pPr>
  </w:style>
  <w:style w:type="character" w:customStyle="1" w:styleId="Tijeloteksta-prvauvlaka2Char">
    <w:name w:val="Tijelo teksta - prva uvlaka 2 Char"/>
    <w:basedOn w:val="UvuenotijelotekstaChar"/>
    <w:link w:val="Tijeloteksta-prvauvlaka2"/>
    <w:uiPriority w:val="99"/>
    <w:semiHidden/>
    <w:rsid w:val="00673C26"/>
  </w:style>
  <w:style w:type="paragraph" w:styleId="Tijeloteksta-uvlaka2">
    <w:name w:val="Body Text Indent 2"/>
    <w:basedOn w:val="Normal"/>
    <w:link w:val="Tijeloteksta-uvlaka2Char"/>
    <w:uiPriority w:val="99"/>
    <w:semiHidden/>
    <w:unhideWhenUsed/>
    <w:rsid w:val="00673C26"/>
    <w:pPr>
      <w:spacing w:after="120" w:line="480" w:lineRule="auto"/>
      <w:ind w:left="360"/>
    </w:pPr>
  </w:style>
  <w:style w:type="character" w:customStyle="1" w:styleId="Tijeloteksta-uvlaka2Char">
    <w:name w:val="Tijelo teksta - uvlaka 2 Char"/>
    <w:basedOn w:val="Zadanifontodlomka"/>
    <w:link w:val="Tijeloteksta-uvlaka2"/>
    <w:uiPriority w:val="99"/>
    <w:semiHidden/>
    <w:rsid w:val="00673C26"/>
  </w:style>
  <w:style w:type="paragraph" w:styleId="Tijeloteksta-uvlaka3">
    <w:name w:val="Body Text Indent 3"/>
    <w:basedOn w:val="Normal"/>
    <w:link w:val="Tijeloteksta-uvlaka3Char"/>
    <w:uiPriority w:val="99"/>
    <w:semiHidden/>
    <w:unhideWhenUsed/>
    <w:rsid w:val="00673C26"/>
    <w:pPr>
      <w:spacing w:after="120"/>
      <w:ind w:left="360"/>
    </w:pPr>
    <w:rPr>
      <w:szCs w:val="16"/>
    </w:rPr>
  </w:style>
  <w:style w:type="character" w:customStyle="1" w:styleId="Tijeloteksta-uvlaka3Char">
    <w:name w:val="Tijelo teksta - uvlaka 3 Char"/>
    <w:basedOn w:val="Zadanifontodlomka"/>
    <w:link w:val="Tijeloteksta-uvlaka3"/>
    <w:uiPriority w:val="99"/>
    <w:semiHidden/>
    <w:rsid w:val="00673C26"/>
    <w:rPr>
      <w:szCs w:val="16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673C26"/>
    <w:rPr>
      <w:i/>
      <w:iCs/>
      <w:color w:val="1F497D" w:themeColor="text2"/>
      <w:szCs w:val="18"/>
    </w:rPr>
  </w:style>
  <w:style w:type="paragraph" w:styleId="Zavretak">
    <w:name w:val="Closing"/>
    <w:basedOn w:val="Normal"/>
    <w:link w:val="ZavretakChar"/>
    <w:uiPriority w:val="99"/>
    <w:semiHidden/>
    <w:unhideWhenUsed/>
    <w:rsid w:val="00673C26"/>
    <w:pPr>
      <w:ind w:left="4320"/>
    </w:pPr>
  </w:style>
  <w:style w:type="character" w:customStyle="1" w:styleId="ZavretakChar">
    <w:name w:val="Završetak Char"/>
    <w:basedOn w:val="Zadanifontodlomka"/>
    <w:link w:val="Zavretak"/>
    <w:uiPriority w:val="99"/>
    <w:semiHidden/>
    <w:rsid w:val="00673C26"/>
  </w:style>
  <w:style w:type="table" w:styleId="Obojanareetka">
    <w:name w:val="Colorful Grid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bojanipopis">
    <w:name w:val="Colorful List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semiHidden/>
    <w:unhideWhenUsed/>
    <w:rsid w:val="00673C26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osjenanje">
    <w:name w:val="Colorful Shading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Referencakomentara">
    <w:name w:val="annotation reference"/>
    <w:basedOn w:val="Zadanifontodlomka"/>
    <w:uiPriority w:val="99"/>
    <w:semiHidden/>
    <w:unhideWhenUsed/>
    <w:rsid w:val="00673C26"/>
    <w:rPr>
      <w:sz w:val="22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673C26"/>
    <w:rPr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673C26"/>
    <w:rPr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673C26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673C26"/>
    <w:rPr>
      <w:b/>
      <w:bCs/>
      <w:szCs w:val="20"/>
    </w:rPr>
  </w:style>
  <w:style w:type="table" w:styleId="Tamnipopis">
    <w:name w:val="Dark List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semiHidden/>
    <w:unhideWhenUsed/>
    <w:rsid w:val="00673C26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um">
    <w:name w:val="Date"/>
    <w:basedOn w:val="Normal"/>
    <w:next w:val="Normal"/>
    <w:link w:val="DatumChar"/>
    <w:uiPriority w:val="99"/>
    <w:semiHidden/>
    <w:unhideWhenUsed/>
    <w:rsid w:val="00673C26"/>
  </w:style>
  <w:style w:type="character" w:customStyle="1" w:styleId="DatumChar">
    <w:name w:val="Datum Char"/>
    <w:basedOn w:val="Zadanifontodlomka"/>
    <w:link w:val="Datum"/>
    <w:uiPriority w:val="99"/>
    <w:semiHidden/>
    <w:rsid w:val="00673C26"/>
  </w:style>
  <w:style w:type="paragraph" w:styleId="Kartadokumenta">
    <w:name w:val="Document Map"/>
    <w:basedOn w:val="Normal"/>
    <w:link w:val="KartadokumentaChar"/>
    <w:uiPriority w:val="99"/>
    <w:semiHidden/>
    <w:unhideWhenUsed/>
    <w:rsid w:val="00673C26"/>
    <w:rPr>
      <w:rFonts w:ascii="Segoe UI" w:hAnsi="Segoe UI" w:cs="Segoe UI"/>
      <w:szCs w:val="16"/>
    </w:rPr>
  </w:style>
  <w:style w:type="character" w:customStyle="1" w:styleId="KartadokumentaChar">
    <w:name w:val="Karta dokumenta Char"/>
    <w:basedOn w:val="Zadanifontodlomka"/>
    <w:link w:val="Kartadokumenta"/>
    <w:uiPriority w:val="99"/>
    <w:semiHidden/>
    <w:rsid w:val="00673C26"/>
    <w:rPr>
      <w:rFonts w:ascii="Segoe UI" w:hAnsi="Segoe UI" w:cs="Segoe UI"/>
      <w:szCs w:val="16"/>
    </w:rPr>
  </w:style>
  <w:style w:type="paragraph" w:styleId="Potpise-pote">
    <w:name w:val="E-mail Signature"/>
    <w:basedOn w:val="Normal"/>
    <w:link w:val="Potpise-poteChar"/>
    <w:uiPriority w:val="99"/>
    <w:semiHidden/>
    <w:unhideWhenUsed/>
    <w:rsid w:val="00673C26"/>
  </w:style>
  <w:style w:type="character" w:customStyle="1" w:styleId="Potpise-poteChar">
    <w:name w:val="Potpis e-pošte Char"/>
    <w:basedOn w:val="Zadanifontodlomka"/>
    <w:link w:val="Potpise-pote"/>
    <w:uiPriority w:val="99"/>
    <w:semiHidden/>
    <w:rsid w:val="00673C26"/>
  </w:style>
  <w:style w:type="character" w:styleId="Referencakrajnjebiljeke">
    <w:name w:val="endnote reference"/>
    <w:basedOn w:val="Zadanifontodlomka"/>
    <w:uiPriority w:val="99"/>
    <w:semiHidden/>
    <w:unhideWhenUsed/>
    <w:rsid w:val="00673C26"/>
    <w:rPr>
      <w:vertAlign w:val="superscript"/>
    </w:rPr>
  </w:style>
  <w:style w:type="paragraph" w:styleId="Tekstkrajnjebiljeke">
    <w:name w:val="endnote text"/>
    <w:basedOn w:val="Normal"/>
    <w:link w:val="TekstkrajnjebiljekeChar"/>
    <w:uiPriority w:val="99"/>
    <w:semiHidden/>
    <w:unhideWhenUsed/>
    <w:rsid w:val="00673C26"/>
    <w:rPr>
      <w:szCs w:val="20"/>
    </w:rPr>
  </w:style>
  <w:style w:type="character" w:customStyle="1" w:styleId="TekstkrajnjebiljekeChar">
    <w:name w:val="Tekst krajnje bilješke Char"/>
    <w:basedOn w:val="Zadanifontodlomka"/>
    <w:link w:val="Tekstkrajnjebiljeke"/>
    <w:uiPriority w:val="99"/>
    <w:semiHidden/>
    <w:rsid w:val="00673C26"/>
    <w:rPr>
      <w:szCs w:val="20"/>
    </w:rPr>
  </w:style>
  <w:style w:type="paragraph" w:styleId="Adresaomotnice">
    <w:name w:val="envelope address"/>
    <w:basedOn w:val="Normal"/>
    <w:uiPriority w:val="99"/>
    <w:semiHidden/>
    <w:unhideWhenUsed/>
    <w:rsid w:val="00673C26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Povratnaomotnica">
    <w:name w:val="envelope return"/>
    <w:basedOn w:val="Normal"/>
    <w:uiPriority w:val="99"/>
    <w:semiHidden/>
    <w:unhideWhenUsed/>
    <w:rsid w:val="00673C26"/>
    <w:rPr>
      <w:rFonts w:asciiTheme="majorHAnsi" w:eastAsiaTheme="majorEastAsia" w:hAnsiTheme="majorHAnsi" w:cstheme="majorBidi"/>
      <w:szCs w:val="20"/>
    </w:rPr>
  </w:style>
  <w:style w:type="character" w:styleId="SlijeenaHiperveza">
    <w:name w:val="FollowedHyperlink"/>
    <w:basedOn w:val="Zadanifontodlomka"/>
    <w:uiPriority w:val="99"/>
    <w:semiHidden/>
    <w:unhideWhenUsed/>
    <w:rsid w:val="00673C26"/>
    <w:rPr>
      <w:color w:val="800080" w:themeColor="followedHyperlink"/>
      <w:u w:val="single"/>
    </w:rPr>
  </w:style>
  <w:style w:type="character" w:styleId="Referencafusnote">
    <w:name w:val="footnote reference"/>
    <w:basedOn w:val="Zadanifontodlomka"/>
    <w:uiPriority w:val="99"/>
    <w:semiHidden/>
    <w:unhideWhenUsed/>
    <w:rsid w:val="00673C26"/>
    <w:rPr>
      <w:vertAlign w:val="superscript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673C26"/>
    <w:rPr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673C26"/>
    <w:rPr>
      <w:szCs w:val="20"/>
    </w:rPr>
  </w:style>
  <w:style w:type="table" w:customStyle="1" w:styleId="Svijetlatablicareetke11">
    <w:name w:val="Svijetla tablica rešetke 1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-isticanje11">
    <w:name w:val="Svijetla tablica rešetke - isticanje 1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reetke1svijetlo-isticanje21">
    <w:name w:val="Tablica rešetke 1 (svijetlo) - isticanje 2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21">
    <w:name w:val="Svijetla tablica rešetke 1 - isticanje 2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41">
    <w:name w:val="Svijetla tablica rešetke 1 - isticanje 4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51">
    <w:name w:val="Svijetla tablica rešetke 1 - isticanje 5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Svijetlatablicareetke1-isticanje61">
    <w:name w:val="Svijetla tablica rešetke 1 - isticanje 61"/>
    <w:basedOn w:val="Obinatablica"/>
    <w:uiPriority w:val="46"/>
    <w:rsid w:val="00673C26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icareetke21">
    <w:name w:val="Tablica rešetke 2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2-isticanje11">
    <w:name w:val="Tablica rešetke 2 - isticanje 1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icareetke2-isticanje21">
    <w:name w:val="Tablica rešetke 2 - isticanje 2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icareetke2-isticanje31">
    <w:name w:val="Tablica rešetke 2 - isticanje 3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reetke2-isticanje41">
    <w:name w:val="Tablica rešetke 2 - isticanje 4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icareetke2-isticanje51">
    <w:name w:val="Tablica rešetke 2 - isticanje 5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icareetke2-isticanje61">
    <w:name w:val="Tablica rešetke 2 - isticanje 61"/>
    <w:basedOn w:val="Obinatablica"/>
    <w:uiPriority w:val="47"/>
    <w:rsid w:val="00673C26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icareetke31">
    <w:name w:val="Tablica rešetke 3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Tablicareetke3-isticanje11">
    <w:name w:val="Tablica rešetke 3 - isticanje 1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Tablicareetke3-isticanje21">
    <w:name w:val="Tablica rešetke 3 - isticanje 2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Tablicareetke3-isticanje31">
    <w:name w:val="Tablica rešetke 3 - isticanje 3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Tablicareetke3-isticanje41">
    <w:name w:val="Tablica rešetke 3 - isticanje 4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Tablicareetke3-isticanje51">
    <w:name w:val="Tablica rešetke 3 - isticanje 5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Tablicareetke3-isticanje61">
    <w:name w:val="Tablica rešetke 3 - isticanje 6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customStyle="1" w:styleId="Tablicareetke41">
    <w:name w:val="Tablica rešetke 4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reetke4-isticanje11">
    <w:name w:val="Tablica rešetke 4 - isticanje 1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icareetke4-isticanje21">
    <w:name w:val="Tablica rešetke 4 - isticanje 2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icareetke4-isticanje31">
    <w:name w:val="Tablica rešetke 4 - isticanje 3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reetke4-isticanje41">
    <w:name w:val="Tablica rešetke 4 - isticanje 4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icareetke4-isticanje51">
    <w:name w:val="Tablica rešetke 4 - isticanje 5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icareetke4-isticanje61">
    <w:name w:val="Tablica rešetke 4 - isticanje 6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mnatablicareetke51">
    <w:name w:val="Tamna tablica rešetke 5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Tamnatablicareetke5-isticanje11">
    <w:name w:val="Tamna tablica rešetke 5 - isticanje 1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customStyle="1" w:styleId="Tamnatablicareetke5-isticanje21">
    <w:name w:val="Tamna tablica rešetke 5 - isticanje 2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customStyle="1" w:styleId="Tamnatablicareetke5-isticanje31">
    <w:name w:val="Tamna tablica rešetke 5 - isticanje 3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customStyle="1" w:styleId="Tamnatablicareetke5-isticanje41">
    <w:name w:val="Tamna tablica rešetke 5 - isticanje 4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customStyle="1" w:styleId="Tamnatablicareetke5-isticanje51">
    <w:name w:val="Tamna tablica rešetke 5 - isticanje 5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customStyle="1" w:styleId="Tamnatablicareetke5-isticanje61">
    <w:name w:val="Tamna tablica rešetke 5 - isticanje 61"/>
    <w:basedOn w:val="Obinatablica"/>
    <w:uiPriority w:val="50"/>
    <w:rsid w:val="00673C2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customStyle="1" w:styleId="ivopisnatablicareetke61">
    <w:name w:val="Živopisna tablica rešetke 61"/>
    <w:basedOn w:val="Obinatablica"/>
    <w:uiPriority w:val="51"/>
    <w:rsid w:val="00673C2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ivopisnatablicareetke6-isticanje11">
    <w:name w:val="Živopisna tablica rešetke 6 - isticanje 11"/>
    <w:basedOn w:val="Obinatablica"/>
    <w:uiPriority w:val="51"/>
    <w:rsid w:val="00673C26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ivopisnatablicareetke6-isticanje21">
    <w:name w:val="Živopisna tablica rešetke 6 - isticanje 21"/>
    <w:basedOn w:val="Obinatablica"/>
    <w:uiPriority w:val="51"/>
    <w:rsid w:val="00673C26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ivopisnatablicareetke6-isticanje31">
    <w:name w:val="Živopisna tablica rešetke 6 - isticanje 31"/>
    <w:basedOn w:val="Obinatablica"/>
    <w:uiPriority w:val="51"/>
    <w:rsid w:val="00673C26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reetke6-isticanje41">
    <w:name w:val="Živopisna tablica rešetke 6 - isticanje 41"/>
    <w:basedOn w:val="Obinatablica"/>
    <w:uiPriority w:val="51"/>
    <w:rsid w:val="00673C26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ivopisnatablicareetke6-isticanje51">
    <w:name w:val="Živopisna tablica rešetke 6 - isticanje 51"/>
    <w:basedOn w:val="Obinatablica"/>
    <w:uiPriority w:val="51"/>
    <w:rsid w:val="00673C26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ivopisnatablicareetke6-isticanje61">
    <w:name w:val="Živopisna tablica rešetke 6 - isticanje 61"/>
    <w:basedOn w:val="Obinatablica"/>
    <w:uiPriority w:val="51"/>
    <w:rsid w:val="00673C26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ivopisnatablicareetke71">
    <w:name w:val="Živopisna tablica rešetke 71"/>
    <w:basedOn w:val="Obinatablica"/>
    <w:uiPriority w:val="52"/>
    <w:rsid w:val="00673C2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ivopisnatablicareetke7-isticanje11">
    <w:name w:val="Živopisna tablica rešetke 7 - isticanje 11"/>
    <w:basedOn w:val="Obinatablica"/>
    <w:uiPriority w:val="52"/>
    <w:rsid w:val="00673C26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customStyle="1" w:styleId="ivopisnatablicareetke7-isticanje21">
    <w:name w:val="Živopisna tablica rešetke 7 - isticanje 21"/>
    <w:basedOn w:val="Obinatablica"/>
    <w:uiPriority w:val="52"/>
    <w:rsid w:val="00673C26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customStyle="1" w:styleId="ivopisnatablicareetke7-isticanje31">
    <w:name w:val="Živopisna tablica rešetke 7 - isticanje 31"/>
    <w:basedOn w:val="Obinatablica"/>
    <w:uiPriority w:val="52"/>
    <w:rsid w:val="00673C26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customStyle="1" w:styleId="ivopisnatablicareetke7-isticanje41">
    <w:name w:val="Živopisna tablica rešetke 7 - isticanje 41"/>
    <w:basedOn w:val="Obinatablica"/>
    <w:uiPriority w:val="52"/>
    <w:rsid w:val="00673C26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customStyle="1" w:styleId="ivopisnatablicareetke7-isticanje51">
    <w:name w:val="Živopisna tablica rešetke 7 - isticanje 51"/>
    <w:basedOn w:val="Obinatablica"/>
    <w:uiPriority w:val="52"/>
    <w:rsid w:val="00673C26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customStyle="1" w:styleId="ivopisnatablica7-isticanje61">
    <w:name w:val="Živopisna tablica 7 - isticanje 61"/>
    <w:basedOn w:val="Obinatablica"/>
    <w:uiPriority w:val="52"/>
    <w:rsid w:val="00673C26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customStyle="1" w:styleId="Naslov1Char">
    <w:name w:val="Naslov 1 Char"/>
    <w:basedOn w:val="Zadanifontodlomka"/>
    <w:link w:val="Naslov1"/>
    <w:uiPriority w:val="9"/>
    <w:rsid w:val="003105DA"/>
    <w:rPr>
      <w:rFonts w:eastAsiaTheme="majorEastAsia" w:cstheme="majorBidi"/>
      <w:b/>
      <w:color w:val="984806" w:themeColor="accent6" w:themeShade="80"/>
      <w:szCs w:val="32"/>
    </w:rPr>
  </w:style>
  <w:style w:type="character" w:customStyle="1" w:styleId="Naslov2Char">
    <w:name w:val="Naslov 2 Char"/>
    <w:basedOn w:val="Zadanifontodlomka"/>
    <w:link w:val="Naslov2"/>
    <w:uiPriority w:val="9"/>
    <w:rsid w:val="00AE7A54"/>
    <w:rPr>
      <w:rFonts w:eastAsiaTheme="majorEastAsia" w:cstheme="majorBidi"/>
      <w:b/>
      <w:color w:val="000000" w:themeColor="text1"/>
      <w:szCs w:val="26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73C26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73C26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127BC3"/>
    <w:rPr>
      <w:rFonts w:asciiTheme="majorHAnsi" w:eastAsiaTheme="majorEastAsia" w:hAnsiTheme="majorHAnsi" w:cstheme="majorBidi"/>
      <w:b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73C2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73C2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73C2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-akronim">
    <w:name w:val="HTML Acronym"/>
    <w:basedOn w:val="Zadanifontodlomka"/>
    <w:uiPriority w:val="99"/>
    <w:semiHidden/>
    <w:unhideWhenUsed/>
    <w:rsid w:val="00673C26"/>
  </w:style>
  <w:style w:type="paragraph" w:styleId="HTML-adresa">
    <w:name w:val="HTML Address"/>
    <w:basedOn w:val="Normal"/>
    <w:link w:val="HTML-adresaChar"/>
    <w:uiPriority w:val="99"/>
    <w:semiHidden/>
    <w:unhideWhenUsed/>
    <w:rsid w:val="00673C26"/>
    <w:rPr>
      <w:i/>
      <w:iCs/>
    </w:rPr>
  </w:style>
  <w:style w:type="character" w:customStyle="1" w:styleId="HTML-adresaChar">
    <w:name w:val="HTML-adresa Char"/>
    <w:basedOn w:val="Zadanifontodlomka"/>
    <w:link w:val="HTML-adresa"/>
    <w:uiPriority w:val="99"/>
    <w:semiHidden/>
    <w:rsid w:val="00673C26"/>
    <w:rPr>
      <w:i/>
      <w:iCs/>
    </w:rPr>
  </w:style>
  <w:style w:type="character" w:styleId="HTML-navod">
    <w:name w:val="HTML Cite"/>
    <w:basedOn w:val="Zadanifontodlomka"/>
    <w:uiPriority w:val="99"/>
    <w:semiHidden/>
    <w:unhideWhenUsed/>
    <w:rsid w:val="00673C26"/>
    <w:rPr>
      <w:i/>
      <w:iCs/>
    </w:rPr>
  </w:style>
  <w:style w:type="character" w:styleId="HTML-kod">
    <w:name w:val="HTML Code"/>
    <w:basedOn w:val="Zadanifontodlomka"/>
    <w:uiPriority w:val="99"/>
    <w:semiHidden/>
    <w:unhideWhenUsed/>
    <w:rsid w:val="00673C26"/>
    <w:rPr>
      <w:rFonts w:ascii="Consolas" w:hAnsi="Consolas"/>
      <w:sz w:val="22"/>
      <w:szCs w:val="20"/>
    </w:rPr>
  </w:style>
  <w:style w:type="character" w:styleId="HTML-definicija">
    <w:name w:val="HTML Definition"/>
    <w:basedOn w:val="Zadanifontodlomka"/>
    <w:uiPriority w:val="99"/>
    <w:semiHidden/>
    <w:unhideWhenUsed/>
    <w:rsid w:val="00673C26"/>
    <w:rPr>
      <w:i/>
      <w:iCs/>
    </w:rPr>
  </w:style>
  <w:style w:type="character" w:styleId="HTML-tipkovnica">
    <w:name w:val="HTML Keyboard"/>
    <w:basedOn w:val="Zadanifontodlomka"/>
    <w:uiPriority w:val="99"/>
    <w:semiHidden/>
    <w:unhideWhenUsed/>
    <w:rsid w:val="00673C26"/>
    <w:rPr>
      <w:rFonts w:ascii="Consolas" w:hAnsi="Consolas"/>
      <w:sz w:val="22"/>
      <w:szCs w:val="20"/>
    </w:rPr>
  </w:style>
  <w:style w:type="paragraph" w:styleId="HTMLunaprijedoblikovano">
    <w:name w:val="HTML Preformatted"/>
    <w:basedOn w:val="Normal"/>
    <w:link w:val="HTMLunaprijedoblikovanoChar"/>
    <w:uiPriority w:val="99"/>
    <w:semiHidden/>
    <w:unhideWhenUsed/>
    <w:rsid w:val="00673C26"/>
    <w:rPr>
      <w:rFonts w:ascii="Consolas" w:hAnsi="Consolas"/>
      <w:szCs w:val="20"/>
    </w:rPr>
  </w:style>
  <w:style w:type="character" w:customStyle="1" w:styleId="HTMLunaprijedoblikovanoChar">
    <w:name w:val="HTML unaprijed oblikovano Char"/>
    <w:basedOn w:val="Zadanifontodlomka"/>
    <w:link w:val="HTMLunaprijedoblikovano"/>
    <w:uiPriority w:val="99"/>
    <w:semiHidden/>
    <w:rsid w:val="00673C26"/>
    <w:rPr>
      <w:rFonts w:ascii="Consolas" w:hAnsi="Consolas"/>
      <w:szCs w:val="20"/>
    </w:rPr>
  </w:style>
  <w:style w:type="character" w:styleId="HTML-primjer">
    <w:name w:val="HTML Sample"/>
    <w:basedOn w:val="Zadanifontodlomka"/>
    <w:uiPriority w:val="99"/>
    <w:semiHidden/>
    <w:unhideWhenUsed/>
    <w:rsid w:val="00673C26"/>
    <w:rPr>
      <w:rFonts w:ascii="Consolas" w:hAnsi="Consolas"/>
      <w:sz w:val="24"/>
      <w:szCs w:val="24"/>
    </w:rPr>
  </w:style>
  <w:style w:type="character" w:styleId="HTMLpisaistroj">
    <w:name w:val="HTML Typewriter"/>
    <w:basedOn w:val="Zadanifontodlomka"/>
    <w:uiPriority w:val="99"/>
    <w:semiHidden/>
    <w:unhideWhenUsed/>
    <w:rsid w:val="00673C26"/>
    <w:rPr>
      <w:rFonts w:ascii="Consolas" w:hAnsi="Consolas"/>
      <w:sz w:val="22"/>
      <w:szCs w:val="20"/>
    </w:rPr>
  </w:style>
  <w:style w:type="character" w:styleId="HTML-varijabla">
    <w:name w:val="HTML Variable"/>
    <w:basedOn w:val="Zadanifontodlomka"/>
    <w:uiPriority w:val="99"/>
    <w:semiHidden/>
    <w:unhideWhenUsed/>
    <w:rsid w:val="00673C26"/>
    <w:rPr>
      <w:i/>
      <w:iCs/>
    </w:rPr>
  </w:style>
  <w:style w:type="character" w:styleId="Hiperveza">
    <w:name w:val="Hyperlink"/>
    <w:basedOn w:val="Zadanifontodlomka"/>
    <w:uiPriority w:val="99"/>
    <w:unhideWhenUsed/>
    <w:rsid w:val="00673C26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673C26"/>
    <w:pPr>
      <w:ind w:left="220" w:hanging="22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673C26"/>
    <w:pPr>
      <w:ind w:left="440" w:hanging="22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673C26"/>
    <w:pPr>
      <w:ind w:left="660" w:hanging="22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673C26"/>
    <w:pPr>
      <w:ind w:left="880" w:hanging="22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673C26"/>
    <w:pPr>
      <w:ind w:left="1100" w:hanging="22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673C26"/>
    <w:pPr>
      <w:ind w:left="1320" w:hanging="22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673C26"/>
    <w:pPr>
      <w:ind w:left="1540" w:hanging="22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673C26"/>
    <w:pPr>
      <w:ind w:left="1760" w:hanging="22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673C26"/>
    <w:pPr>
      <w:ind w:left="1980" w:hanging="220"/>
    </w:pPr>
  </w:style>
  <w:style w:type="paragraph" w:styleId="Naslovindeksa">
    <w:name w:val="index heading"/>
    <w:basedOn w:val="Normal"/>
    <w:next w:val="Indeks1"/>
    <w:uiPriority w:val="99"/>
    <w:semiHidden/>
    <w:unhideWhenUsed/>
    <w:rsid w:val="00673C26"/>
    <w:rPr>
      <w:rFonts w:asciiTheme="majorHAnsi" w:eastAsiaTheme="majorEastAsia" w:hAnsiTheme="majorHAnsi" w:cstheme="majorBidi"/>
      <w:b/>
      <w:bCs/>
    </w:rPr>
  </w:style>
  <w:style w:type="table" w:styleId="Svijetlareetka">
    <w:name w:val="Light Grid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semiHidden/>
    <w:unhideWhenUsed/>
    <w:rsid w:val="00673C26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vijetlipopis">
    <w:name w:val="Light List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semiHidden/>
    <w:unhideWhenUsed/>
    <w:rsid w:val="00673C26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osjenanje">
    <w:name w:val="Light Shading"/>
    <w:basedOn w:val="Obinatablica"/>
    <w:uiPriority w:val="60"/>
    <w:semiHidden/>
    <w:unhideWhenUsed/>
    <w:rsid w:val="00673C2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semiHidden/>
    <w:unhideWhenUsed/>
    <w:rsid w:val="00673C26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semiHidden/>
    <w:unhideWhenUsed/>
    <w:rsid w:val="00673C26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semiHidden/>
    <w:unhideWhenUsed/>
    <w:rsid w:val="00673C26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semiHidden/>
    <w:unhideWhenUsed/>
    <w:rsid w:val="00673C26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semiHidden/>
    <w:unhideWhenUsed/>
    <w:rsid w:val="00673C26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semiHidden/>
    <w:unhideWhenUsed/>
    <w:rsid w:val="00673C26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Brojretka">
    <w:name w:val="line number"/>
    <w:basedOn w:val="Zadanifontodlomka"/>
    <w:uiPriority w:val="99"/>
    <w:semiHidden/>
    <w:unhideWhenUsed/>
    <w:rsid w:val="00673C26"/>
  </w:style>
  <w:style w:type="paragraph" w:styleId="Popis">
    <w:name w:val="List"/>
    <w:basedOn w:val="Normal"/>
    <w:uiPriority w:val="99"/>
    <w:semiHidden/>
    <w:unhideWhenUsed/>
    <w:rsid w:val="00673C26"/>
    <w:pPr>
      <w:ind w:left="360" w:hanging="360"/>
      <w:contextualSpacing/>
    </w:pPr>
  </w:style>
  <w:style w:type="paragraph" w:styleId="Popis2">
    <w:name w:val="List 2"/>
    <w:basedOn w:val="Normal"/>
    <w:uiPriority w:val="99"/>
    <w:semiHidden/>
    <w:unhideWhenUsed/>
    <w:rsid w:val="00673C26"/>
    <w:pPr>
      <w:ind w:left="720" w:hanging="360"/>
      <w:contextualSpacing/>
    </w:pPr>
  </w:style>
  <w:style w:type="paragraph" w:styleId="Popis3">
    <w:name w:val="List 3"/>
    <w:basedOn w:val="Normal"/>
    <w:uiPriority w:val="99"/>
    <w:semiHidden/>
    <w:unhideWhenUsed/>
    <w:rsid w:val="00673C26"/>
    <w:pPr>
      <w:ind w:left="1080" w:hanging="360"/>
      <w:contextualSpacing/>
    </w:pPr>
  </w:style>
  <w:style w:type="paragraph" w:styleId="Popis4">
    <w:name w:val="List 4"/>
    <w:basedOn w:val="Normal"/>
    <w:uiPriority w:val="99"/>
    <w:semiHidden/>
    <w:unhideWhenUsed/>
    <w:rsid w:val="00673C26"/>
    <w:pPr>
      <w:ind w:left="1440" w:hanging="360"/>
      <w:contextualSpacing/>
    </w:pPr>
  </w:style>
  <w:style w:type="paragraph" w:styleId="Popis5">
    <w:name w:val="List 5"/>
    <w:basedOn w:val="Normal"/>
    <w:uiPriority w:val="99"/>
    <w:semiHidden/>
    <w:unhideWhenUsed/>
    <w:rsid w:val="00673C26"/>
    <w:pPr>
      <w:ind w:left="1800" w:hanging="360"/>
      <w:contextualSpacing/>
    </w:pPr>
  </w:style>
  <w:style w:type="paragraph" w:styleId="Grafikeoznake">
    <w:name w:val="List Bullet"/>
    <w:basedOn w:val="Normal"/>
    <w:uiPriority w:val="11"/>
    <w:unhideWhenUsed/>
    <w:qFormat/>
    <w:rsid w:val="004B572C"/>
    <w:pPr>
      <w:numPr>
        <w:numId w:val="2"/>
      </w:numPr>
      <w:spacing w:after="120"/>
      <w:contextualSpacing/>
    </w:pPr>
  </w:style>
  <w:style w:type="paragraph" w:styleId="Grafikeoznake2">
    <w:name w:val="List Bullet 2"/>
    <w:basedOn w:val="Normal"/>
    <w:uiPriority w:val="99"/>
    <w:semiHidden/>
    <w:unhideWhenUsed/>
    <w:rsid w:val="00673C26"/>
    <w:pPr>
      <w:numPr>
        <w:numId w:val="3"/>
      </w:numPr>
      <w:contextualSpacing/>
    </w:pPr>
  </w:style>
  <w:style w:type="paragraph" w:styleId="Grafikeoznake3">
    <w:name w:val="List Bullet 3"/>
    <w:basedOn w:val="Normal"/>
    <w:uiPriority w:val="99"/>
    <w:semiHidden/>
    <w:unhideWhenUsed/>
    <w:rsid w:val="00673C26"/>
    <w:pPr>
      <w:numPr>
        <w:numId w:val="4"/>
      </w:numPr>
      <w:contextualSpacing/>
    </w:pPr>
  </w:style>
  <w:style w:type="paragraph" w:styleId="Grafikeoznake4">
    <w:name w:val="List Bullet 4"/>
    <w:basedOn w:val="Normal"/>
    <w:uiPriority w:val="99"/>
    <w:semiHidden/>
    <w:unhideWhenUsed/>
    <w:rsid w:val="00673C26"/>
    <w:pPr>
      <w:numPr>
        <w:numId w:val="5"/>
      </w:numPr>
      <w:contextualSpacing/>
    </w:pPr>
  </w:style>
  <w:style w:type="paragraph" w:styleId="Grafikeoznake5">
    <w:name w:val="List Bullet 5"/>
    <w:basedOn w:val="Normal"/>
    <w:uiPriority w:val="99"/>
    <w:semiHidden/>
    <w:unhideWhenUsed/>
    <w:rsid w:val="00673C26"/>
    <w:pPr>
      <w:numPr>
        <w:numId w:val="6"/>
      </w:numPr>
      <w:contextualSpacing/>
    </w:pPr>
  </w:style>
  <w:style w:type="paragraph" w:styleId="Nastavakpopisa">
    <w:name w:val="List Continue"/>
    <w:basedOn w:val="Normal"/>
    <w:uiPriority w:val="99"/>
    <w:semiHidden/>
    <w:unhideWhenUsed/>
    <w:rsid w:val="00673C26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semiHidden/>
    <w:unhideWhenUsed/>
    <w:rsid w:val="00673C26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semiHidden/>
    <w:unhideWhenUsed/>
    <w:rsid w:val="00673C26"/>
    <w:pPr>
      <w:spacing w:after="120"/>
      <w:ind w:left="1080"/>
      <w:contextualSpacing/>
    </w:pPr>
  </w:style>
  <w:style w:type="paragraph" w:styleId="Nastavakpopisa4">
    <w:name w:val="List Continue 4"/>
    <w:basedOn w:val="Normal"/>
    <w:uiPriority w:val="99"/>
    <w:semiHidden/>
    <w:unhideWhenUsed/>
    <w:rsid w:val="00673C26"/>
    <w:pPr>
      <w:spacing w:after="120"/>
      <w:ind w:left="1440"/>
      <w:contextualSpacing/>
    </w:pPr>
  </w:style>
  <w:style w:type="paragraph" w:styleId="Nastavakpopisa5">
    <w:name w:val="List Continue 5"/>
    <w:basedOn w:val="Normal"/>
    <w:uiPriority w:val="99"/>
    <w:semiHidden/>
    <w:unhideWhenUsed/>
    <w:rsid w:val="00673C26"/>
    <w:pPr>
      <w:spacing w:after="120"/>
      <w:ind w:left="1800"/>
      <w:contextualSpacing/>
    </w:pPr>
  </w:style>
  <w:style w:type="paragraph" w:styleId="Brojevi">
    <w:name w:val="List Number"/>
    <w:basedOn w:val="Normal"/>
    <w:uiPriority w:val="12"/>
    <w:qFormat/>
    <w:rsid w:val="00673C26"/>
    <w:pPr>
      <w:numPr>
        <w:numId w:val="7"/>
      </w:numPr>
      <w:contextualSpacing/>
    </w:pPr>
  </w:style>
  <w:style w:type="paragraph" w:styleId="Brojevi2">
    <w:name w:val="List Number 2"/>
    <w:basedOn w:val="Normal"/>
    <w:uiPriority w:val="99"/>
    <w:semiHidden/>
    <w:unhideWhenUsed/>
    <w:rsid w:val="00673C26"/>
    <w:pPr>
      <w:numPr>
        <w:numId w:val="8"/>
      </w:numPr>
      <w:contextualSpacing/>
    </w:pPr>
  </w:style>
  <w:style w:type="paragraph" w:styleId="Brojevi3">
    <w:name w:val="List Number 3"/>
    <w:basedOn w:val="Normal"/>
    <w:uiPriority w:val="99"/>
    <w:semiHidden/>
    <w:unhideWhenUsed/>
    <w:rsid w:val="00673C26"/>
    <w:pPr>
      <w:numPr>
        <w:numId w:val="9"/>
      </w:numPr>
      <w:contextualSpacing/>
    </w:pPr>
  </w:style>
  <w:style w:type="paragraph" w:styleId="Brojevi4">
    <w:name w:val="List Number 4"/>
    <w:basedOn w:val="Normal"/>
    <w:uiPriority w:val="99"/>
    <w:semiHidden/>
    <w:unhideWhenUsed/>
    <w:rsid w:val="00673C26"/>
    <w:pPr>
      <w:numPr>
        <w:numId w:val="10"/>
      </w:numPr>
      <w:contextualSpacing/>
    </w:pPr>
  </w:style>
  <w:style w:type="paragraph" w:styleId="Brojevi5">
    <w:name w:val="List Number 5"/>
    <w:basedOn w:val="Normal"/>
    <w:uiPriority w:val="99"/>
    <w:semiHidden/>
    <w:unhideWhenUsed/>
    <w:rsid w:val="00673C26"/>
    <w:pPr>
      <w:numPr>
        <w:numId w:val="11"/>
      </w:numPr>
      <w:contextualSpacing/>
    </w:pPr>
  </w:style>
  <w:style w:type="table" w:customStyle="1" w:styleId="Svijetlatablicapopisa11">
    <w:name w:val="Svijetla tablica popisa 1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Svijetlatablicapopisa1-isticanje11">
    <w:name w:val="Svijetla tablica popisa 1 - isticanje 1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Svijetlatablicapopisa1-isticanje21">
    <w:name w:val="Svijetla tablica popisa 1 - isticanje 2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Svijetlatablicapopisa1-isticanje31">
    <w:name w:val="Svijetla tablica popisa 1 - isticanje 3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Svijetlatablicapopisa1-isticanje41">
    <w:name w:val="Svijetla tablica popisa 1 - isticanje 4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Svijetlatablicapopisa1-isticanje51">
    <w:name w:val="Svijetla tablica popisa 1 - isticanje 5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Svijetlatablicapopisa1-isticanje61">
    <w:name w:val="Svijetla tablica popisa 1 - isticanje 61"/>
    <w:basedOn w:val="Obinatablica"/>
    <w:uiPriority w:val="46"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icapopisa21">
    <w:name w:val="Tablica popisa 2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popisa2-isticanje11">
    <w:name w:val="Tablica popisa 2 - isticanje 1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icapopisa2-isticanje21">
    <w:name w:val="Tablica popisa 2 - isticanje 2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icapopisa2-isticanje31">
    <w:name w:val="Tablica popisa 2 - isticanje 3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popisa2-isticanje41">
    <w:name w:val="Tablica popisa 2 - isticanje 4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icapopisa2-isticanje51">
    <w:name w:val="Tablica popisa 2 - isticanje 5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icapopisa2-isticanje61">
    <w:name w:val="Tablica popisa 2 - isticanje 61"/>
    <w:basedOn w:val="Obinatablica"/>
    <w:uiPriority w:val="47"/>
    <w:rsid w:val="00673C26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blicapopisa31">
    <w:name w:val="Tablica popisa 3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Tablicapopisa3-isticanje11">
    <w:name w:val="Tablica popisa 3- isticanje 1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customStyle="1" w:styleId="Tablicapopisa3-isticanje21">
    <w:name w:val="Tablica popisa 3 - isticanje 2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customStyle="1" w:styleId="Tablicapopisa3-isticanje31">
    <w:name w:val="Tablica popisa 3 - isticanje 3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customStyle="1" w:styleId="Tablicapopisa3-isticanje41">
    <w:name w:val="Tablica popisa 3 - isticanje 4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customStyle="1" w:styleId="Tablicapopisa3-isticanje51">
    <w:name w:val="Tablica popisa 3 - isticanje 5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customStyle="1" w:styleId="Tablicapopisa3-isticanje61">
    <w:name w:val="Tablica popisa 3 - isticanje 61"/>
    <w:basedOn w:val="Obinatablica"/>
    <w:uiPriority w:val="48"/>
    <w:rsid w:val="00673C26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customStyle="1" w:styleId="Tablicapopisa41">
    <w:name w:val="Tablica popisa 4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Tablicapopisa4-isticanje11">
    <w:name w:val="Tablica popisa 4 - isticanje 1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Tablicapopisa4-isticanje21">
    <w:name w:val="Tablica popisa 4 - isticanje 2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Tablicapopisa4-isticanje31">
    <w:name w:val="Tablica popisa 4 - isticanje 3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Tablicapopisa4-isticanje41">
    <w:name w:val="Tablica popisa 4 - isticanje 4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Tablicapopisa4-isticanje51">
    <w:name w:val="Tablica popisa 4 - isticanje 5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Tablicapopisa4-isticanje61">
    <w:name w:val="Tablica popisa 4 - isticanje 61"/>
    <w:basedOn w:val="Obinatablica"/>
    <w:uiPriority w:val="49"/>
    <w:rsid w:val="00673C26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Tamnatablicapopisa51">
    <w:name w:val="Tamna tablica popisa 5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11">
    <w:name w:val="Tamna tablica popisa 5 - isticanje 1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21">
    <w:name w:val="Tamna tablica popisa 5 - isticanje 2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31">
    <w:name w:val="Tamna tablica popisa 5 - isticanje 3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41">
    <w:name w:val="Tamna tablica popisa 5 - isticanje 4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51">
    <w:name w:val="Tamna tablica popisa 5 - isticanje 5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Tamnatablicapopisa5-isticanje61">
    <w:name w:val="Tamna tablica popisa 5 - isticanje 61"/>
    <w:basedOn w:val="Obinatablica"/>
    <w:uiPriority w:val="50"/>
    <w:rsid w:val="00673C26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ivopisnatablicapopisa61">
    <w:name w:val="Živopisna tablica popisa 61"/>
    <w:basedOn w:val="Obinatablica"/>
    <w:uiPriority w:val="51"/>
    <w:rsid w:val="00673C2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ivopisnatablicapopisa6-isticanje11">
    <w:name w:val="Živopisna tablica popisa 6 - isticanje 11"/>
    <w:basedOn w:val="Obinatablica"/>
    <w:uiPriority w:val="51"/>
    <w:rsid w:val="00673C26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customStyle="1" w:styleId="ivopisnatablicapopisa6-isticanje21">
    <w:name w:val="Živopisna tablica popisa 6 - isticanje 21"/>
    <w:basedOn w:val="Obinatablica"/>
    <w:uiPriority w:val="51"/>
    <w:rsid w:val="00673C26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customStyle="1" w:styleId="ivopisnatablicapopisa6-isticanje31">
    <w:name w:val="Živopisna tablica popisa 6 - isticanje 31"/>
    <w:basedOn w:val="Obinatablica"/>
    <w:uiPriority w:val="51"/>
    <w:rsid w:val="00673C26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customStyle="1" w:styleId="ivopisnatablicapopisa6-isticanje41">
    <w:name w:val="Živopisna tablica popisa 6 - isticanje 41"/>
    <w:basedOn w:val="Obinatablica"/>
    <w:uiPriority w:val="51"/>
    <w:rsid w:val="00673C26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customStyle="1" w:styleId="ivopisnatablicapopisa6-isticanje51">
    <w:name w:val="Živopisna tablica popisa 6 - isticanje 51"/>
    <w:basedOn w:val="Obinatablica"/>
    <w:uiPriority w:val="51"/>
    <w:rsid w:val="00673C26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customStyle="1" w:styleId="ivopisnatablicapopisa6-isticanje61">
    <w:name w:val="Živopisna tablica popisa 6 - isticanje 61"/>
    <w:basedOn w:val="Obinatablica"/>
    <w:uiPriority w:val="51"/>
    <w:rsid w:val="00673C26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ivopisnatablicapopisa71">
    <w:name w:val="Živopisna tablica popisa 71"/>
    <w:basedOn w:val="Obinatablica"/>
    <w:uiPriority w:val="52"/>
    <w:rsid w:val="00673C2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11">
    <w:name w:val="Živopisna tablica popisa 7 - isticanje 11"/>
    <w:basedOn w:val="Obinatablica"/>
    <w:uiPriority w:val="52"/>
    <w:rsid w:val="00673C26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21">
    <w:name w:val="Živopisna tablica popisa 7 - isticanje 21"/>
    <w:basedOn w:val="Obinatablica"/>
    <w:uiPriority w:val="52"/>
    <w:rsid w:val="00673C26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7-isticanje31">
    <w:name w:val="Živopisna tablica 7 - isticanje 31"/>
    <w:basedOn w:val="Obinatablica"/>
    <w:uiPriority w:val="52"/>
    <w:rsid w:val="00673C26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41">
    <w:name w:val="Živopisna tablica popisa 7 - isticanje 41"/>
    <w:basedOn w:val="Obinatablica"/>
    <w:uiPriority w:val="52"/>
    <w:rsid w:val="00673C26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51">
    <w:name w:val="Živopisna tablica popisa 7 - isticanje 51"/>
    <w:basedOn w:val="Obinatablica"/>
    <w:uiPriority w:val="52"/>
    <w:rsid w:val="00673C26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ivopisnatablicapopisa7-isticanje61">
    <w:name w:val="Živopisna tablica popisa 7 - isticanje 61"/>
    <w:basedOn w:val="Obinatablica"/>
    <w:uiPriority w:val="52"/>
    <w:rsid w:val="00673C26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makronaredbe">
    <w:name w:val="macro"/>
    <w:link w:val="TekstmakronaredbeChar"/>
    <w:uiPriority w:val="99"/>
    <w:semiHidden/>
    <w:unhideWhenUsed/>
    <w:rsid w:val="00673C2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semiHidden/>
    <w:rsid w:val="00673C26"/>
    <w:rPr>
      <w:rFonts w:ascii="Consolas" w:hAnsi="Consolas"/>
      <w:szCs w:val="20"/>
    </w:rPr>
  </w:style>
  <w:style w:type="table" w:styleId="Srednjareetka1">
    <w:name w:val="Medium Grid 1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semiHidden/>
    <w:unhideWhenUsed/>
    <w:rsid w:val="00673C26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semiHidden/>
    <w:unhideWhenUsed/>
    <w:rsid w:val="00673C2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rednjipopis1">
    <w:name w:val="Medium List 1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semiHidden/>
    <w:unhideWhenUsed/>
    <w:rsid w:val="00673C26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semiHidden/>
    <w:unhideWhenUsed/>
    <w:rsid w:val="00673C2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esjenanje1">
    <w:name w:val="Medium Shading 1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semiHidden/>
    <w:unhideWhenUsed/>
    <w:rsid w:val="00673C26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semiHidden/>
    <w:unhideWhenUsed/>
    <w:rsid w:val="00673C2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Zaglavljeporuke">
    <w:name w:val="Message Header"/>
    <w:basedOn w:val="Normal"/>
    <w:link w:val="ZaglavljeporukeChar"/>
    <w:uiPriority w:val="99"/>
    <w:semiHidden/>
    <w:unhideWhenUsed/>
    <w:rsid w:val="00673C2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ZaglavljeporukeChar">
    <w:name w:val="Zaglavlje poruke Char"/>
    <w:basedOn w:val="Zadanifontodlomka"/>
    <w:link w:val="Zaglavljeporuke"/>
    <w:uiPriority w:val="99"/>
    <w:semiHidden/>
    <w:rsid w:val="00673C2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StandardWeb">
    <w:name w:val="Normal (Web)"/>
    <w:basedOn w:val="Normal"/>
    <w:uiPriority w:val="99"/>
    <w:semiHidden/>
    <w:unhideWhenUsed/>
    <w:rsid w:val="00673C26"/>
    <w:rPr>
      <w:rFonts w:ascii="Times New Roman" w:hAnsi="Times New Roman" w:cs="Times New Roman"/>
      <w:sz w:val="24"/>
      <w:szCs w:val="24"/>
    </w:rPr>
  </w:style>
  <w:style w:type="paragraph" w:styleId="Obinouvueno">
    <w:name w:val="Normal Indent"/>
    <w:basedOn w:val="Normal"/>
    <w:uiPriority w:val="99"/>
    <w:semiHidden/>
    <w:unhideWhenUsed/>
    <w:rsid w:val="00673C26"/>
    <w:pPr>
      <w:ind w:left="720"/>
    </w:pPr>
  </w:style>
  <w:style w:type="paragraph" w:styleId="Naslovbiljeke">
    <w:name w:val="Note Heading"/>
    <w:basedOn w:val="Normal"/>
    <w:next w:val="Normal"/>
    <w:link w:val="NaslovbiljekeChar"/>
    <w:uiPriority w:val="99"/>
    <w:semiHidden/>
    <w:unhideWhenUsed/>
    <w:rsid w:val="00673C26"/>
  </w:style>
  <w:style w:type="character" w:customStyle="1" w:styleId="NaslovbiljekeChar">
    <w:name w:val="Naslov bilješke Char"/>
    <w:basedOn w:val="Zadanifontodlomka"/>
    <w:link w:val="Naslovbiljeke"/>
    <w:uiPriority w:val="99"/>
    <w:semiHidden/>
    <w:rsid w:val="00673C26"/>
  </w:style>
  <w:style w:type="character" w:styleId="Brojstranice">
    <w:name w:val="page number"/>
    <w:basedOn w:val="Zadanifontodlomka"/>
    <w:uiPriority w:val="99"/>
    <w:semiHidden/>
    <w:unhideWhenUsed/>
    <w:rsid w:val="00673C26"/>
  </w:style>
  <w:style w:type="table" w:customStyle="1" w:styleId="Obinatablica11">
    <w:name w:val="Obična tablica 11"/>
    <w:basedOn w:val="Obinatablica"/>
    <w:uiPriority w:val="41"/>
    <w:rsid w:val="00673C26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binatablica21">
    <w:name w:val="Obična tablica 21"/>
    <w:basedOn w:val="Obinatablica"/>
    <w:uiPriority w:val="42"/>
    <w:rsid w:val="00673C2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Obinatablica31">
    <w:name w:val="Obična tablica 31"/>
    <w:basedOn w:val="Obinatablica"/>
    <w:uiPriority w:val="43"/>
    <w:rsid w:val="00673C2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Obinatablica41">
    <w:name w:val="Obična tablica 41"/>
    <w:basedOn w:val="Obinatablica"/>
    <w:uiPriority w:val="44"/>
    <w:rsid w:val="00673C2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binatablica51">
    <w:name w:val="Obična tablica 51"/>
    <w:basedOn w:val="Obinatablica"/>
    <w:uiPriority w:val="45"/>
    <w:rsid w:val="00673C2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Obinitekst">
    <w:name w:val="Plain Text"/>
    <w:basedOn w:val="Normal"/>
    <w:link w:val="ObinitekstChar"/>
    <w:uiPriority w:val="99"/>
    <w:semiHidden/>
    <w:unhideWhenUsed/>
    <w:rsid w:val="00673C26"/>
    <w:rPr>
      <w:rFonts w:ascii="Consolas" w:hAnsi="Consolas"/>
      <w:szCs w:val="21"/>
    </w:rPr>
  </w:style>
  <w:style w:type="character" w:customStyle="1" w:styleId="ObinitekstChar">
    <w:name w:val="Obični tekst Char"/>
    <w:basedOn w:val="Zadanifontodlomka"/>
    <w:link w:val="Obinitekst"/>
    <w:uiPriority w:val="99"/>
    <w:semiHidden/>
    <w:rsid w:val="00673C26"/>
    <w:rPr>
      <w:rFonts w:ascii="Consolas" w:hAnsi="Consolas"/>
      <w:szCs w:val="21"/>
    </w:rPr>
  </w:style>
  <w:style w:type="paragraph" w:styleId="Pozdrav">
    <w:name w:val="Salutation"/>
    <w:basedOn w:val="Normal"/>
    <w:next w:val="Normal"/>
    <w:link w:val="PozdravChar"/>
    <w:uiPriority w:val="99"/>
    <w:semiHidden/>
    <w:unhideWhenUsed/>
    <w:rsid w:val="00673C26"/>
  </w:style>
  <w:style w:type="character" w:customStyle="1" w:styleId="PozdravChar">
    <w:name w:val="Pozdrav Char"/>
    <w:basedOn w:val="Zadanifontodlomka"/>
    <w:link w:val="Pozdrav"/>
    <w:uiPriority w:val="99"/>
    <w:semiHidden/>
    <w:rsid w:val="00673C26"/>
  </w:style>
  <w:style w:type="paragraph" w:styleId="Potpis">
    <w:name w:val="Signature"/>
    <w:basedOn w:val="Normal"/>
    <w:link w:val="PotpisChar"/>
    <w:uiPriority w:val="99"/>
    <w:semiHidden/>
    <w:unhideWhenUsed/>
    <w:rsid w:val="00673C26"/>
    <w:pPr>
      <w:ind w:left="4320"/>
    </w:pPr>
  </w:style>
  <w:style w:type="character" w:customStyle="1" w:styleId="PotpisChar">
    <w:name w:val="Potpis Char"/>
    <w:basedOn w:val="Zadanifontodlomka"/>
    <w:link w:val="Potpis"/>
    <w:uiPriority w:val="99"/>
    <w:semiHidden/>
    <w:rsid w:val="00673C26"/>
  </w:style>
  <w:style w:type="table" w:styleId="Tablicas3Defektima1">
    <w:name w:val="Table 3D effects 1"/>
    <w:basedOn w:val="Obinatablica"/>
    <w:uiPriority w:val="99"/>
    <w:semiHidden/>
    <w:unhideWhenUsed/>
    <w:rsid w:val="00673C2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icas3Defektima2">
    <w:name w:val="Table 3D effects 2"/>
    <w:basedOn w:val="Obinatablica"/>
    <w:uiPriority w:val="99"/>
    <w:semiHidden/>
    <w:unhideWhenUsed/>
    <w:rsid w:val="00673C2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icas3Defektima3">
    <w:name w:val="Table 3D effects 3"/>
    <w:basedOn w:val="Obinatablica"/>
    <w:uiPriority w:val="99"/>
    <w:semiHidden/>
    <w:unhideWhenUsed/>
    <w:rsid w:val="00673C2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1">
    <w:name w:val="Table Classic 1"/>
    <w:basedOn w:val="Obinatablica"/>
    <w:uiPriority w:val="99"/>
    <w:semiHidden/>
    <w:unhideWhenUsed/>
    <w:rsid w:val="00673C2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2">
    <w:name w:val="Table Classic 2"/>
    <w:basedOn w:val="Obinatablica"/>
    <w:uiPriority w:val="99"/>
    <w:semiHidden/>
    <w:unhideWhenUsed/>
    <w:rsid w:val="00673C2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3">
    <w:name w:val="Table Classic 3"/>
    <w:basedOn w:val="Obinatablica"/>
    <w:uiPriority w:val="99"/>
    <w:semiHidden/>
    <w:unhideWhenUsed/>
    <w:rsid w:val="00673C2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inatablica4">
    <w:name w:val="Table Classic 4"/>
    <w:basedOn w:val="Obinatablica"/>
    <w:uiPriority w:val="99"/>
    <w:semiHidden/>
    <w:unhideWhenUsed/>
    <w:rsid w:val="00673C2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1">
    <w:name w:val="Table Colorful 1"/>
    <w:basedOn w:val="Obinatablica"/>
    <w:uiPriority w:val="99"/>
    <w:semiHidden/>
    <w:unhideWhenUsed/>
    <w:rsid w:val="00673C2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2">
    <w:name w:val="Table Colorful 2"/>
    <w:basedOn w:val="Obinatablica"/>
    <w:uiPriority w:val="99"/>
    <w:semiHidden/>
    <w:unhideWhenUsed/>
    <w:rsid w:val="00673C2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Obojanatablica3">
    <w:name w:val="Table Colorful 3"/>
    <w:basedOn w:val="Obinatablica"/>
    <w:uiPriority w:val="99"/>
    <w:semiHidden/>
    <w:unhideWhenUsed/>
    <w:rsid w:val="00673C2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Stupanatablica1">
    <w:name w:val="Table Columns 1"/>
    <w:basedOn w:val="Obinatablica"/>
    <w:uiPriority w:val="99"/>
    <w:semiHidden/>
    <w:unhideWhenUsed/>
    <w:rsid w:val="00673C2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2">
    <w:name w:val="Table Columns 2"/>
    <w:basedOn w:val="Obinatablica"/>
    <w:uiPriority w:val="99"/>
    <w:semiHidden/>
    <w:unhideWhenUsed/>
    <w:rsid w:val="00673C2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3">
    <w:name w:val="Table Columns 3"/>
    <w:basedOn w:val="Obinatablica"/>
    <w:uiPriority w:val="99"/>
    <w:semiHidden/>
    <w:unhideWhenUsed/>
    <w:rsid w:val="00673C2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Stupanatablica4">
    <w:name w:val="Table Columns 4"/>
    <w:basedOn w:val="Obinatablica"/>
    <w:uiPriority w:val="99"/>
    <w:semiHidden/>
    <w:unhideWhenUsed/>
    <w:rsid w:val="00673C2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Stupanatablica5">
    <w:name w:val="Table Columns 5"/>
    <w:basedOn w:val="Obinatablica"/>
    <w:uiPriority w:val="99"/>
    <w:semiHidden/>
    <w:unhideWhenUsed/>
    <w:rsid w:val="00673C2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Modernatablica">
    <w:name w:val="Table Contemporary"/>
    <w:basedOn w:val="Obinatablica"/>
    <w:uiPriority w:val="99"/>
    <w:semiHidden/>
    <w:unhideWhenUsed/>
    <w:rsid w:val="00673C2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natablica">
    <w:name w:val="Table Elegant"/>
    <w:basedOn w:val="Obinatablica"/>
    <w:uiPriority w:val="99"/>
    <w:semiHidden/>
    <w:unhideWhenUsed/>
    <w:rsid w:val="00673C2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1">
    <w:name w:val="Table Grid 1"/>
    <w:basedOn w:val="Obinatablica"/>
    <w:uiPriority w:val="99"/>
    <w:semiHidden/>
    <w:unhideWhenUsed/>
    <w:rsid w:val="00673C2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2">
    <w:name w:val="Table Grid 2"/>
    <w:basedOn w:val="Obinatablica"/>
    <w:uiPriority w:val="99"/>
    <w:semiHidden/>
    <w:unhideWhenUsed/>
    <w:rsid w:val="00673C2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3">
    <w:name w:val="Table Grid 3"/>
    <w:basedOn w:val="Obinatablica"/>
    <w:uiPriority w:val="99"/>
    <w:semiHidden/>
    <w:unhideWhenUsed/>
    <w:rsid w:val="00673C2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4">
    <w:name w:val="Table Grid 4"/>
    <w:basedOn w:val="Obinatablica"/>
    <w:uiPriority w:val="99"/>
    <w:semiHidden/>
    <w:unhideWhenUsed/>
    <w:rsid w:val="00673C2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Reetkatablice5">
    <w:name w:val="Table Grid 5"/>
    <w:basedOn w:val="Obinatablica"/>
    <w:uiPriority w:val="99"/>
    <w:semiHidden/>
    <w:unhideWhenUsed/>
    <w:rsid w:val="00673C2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6">
    <w:name w:val="Table Grid 6"/>
    <w:basedOn w:val="Obinatablica"/>
    <w:uiPriority w:val="99"/>
    <w:semiHidden/>
    <w:unhideWhenUsed/>
    <w:rsid w:val="00673C2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7">
    <w:name w:val="Table Grid 7"/>
    <w:basedOn w:val="Obinatablica"/>
    <w:uiPriority w:val="99"/>
    <w:semiHidden/>
    <w:unhideWhenUsed/>
    <w:rsid w:val="00673C2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Reetkatablice8">
    <w:name w:val="Table Grid 8"/>
    <w:basedOn w:val="Obinatablica"/>
    <w:uiPriority w:val="99"/>
    <w:semiHidden/>
    <w:unhideWhenUsed/>
    <w:rsid w:val="00673C2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Svijetlareetkatablice1">
    <w:name w:val="Svijetla rešetka tablice1"/>
    <w:basedOn w:val="Obinatablica"/>
    <w:uiPriority w:val="40"/>
    <w:rsid w:val="00673C26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opisnatablica1">
    <w:name w:val="Table List 1"/>
    <w:basedOn w:val="Obinatablica"/>
    <w:uiPriority w:val="99"/>
    <w:semiHidden/>
    <w:unhideWhenUsed/>
    <w:rsid w:val="00673C2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2">
    <w:name w:val="Table List 2"/>
    <w:basedOn w:val="Obinatablica"/>
    <w:uiPriority w:val="99"/>
    <w:semiHidden/>
    <w:unhideWhenUsed/>
    <w:rsid w:val="00673C2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3">
    <w:name w:val="Table List 3"/>
    <w:basedOn w:val="Obinatablica"/>
    <w:uiPriority w:val="99"/>
    <w:semiHidden/>
    <w:unhideWhenUsed/>
    <w:rsid w:val="00673C2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4">
    <w:name w:val="Table List 4"/>
    <w:basedOn w:val="Obinatablica"/>
    <w:uiPriority w:val="99"/>
    <w:semiHidden/>
    <w:unhideWhenUsed/>
    <w:rsid w:val="00673C2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Popisnatablica5">
    <w:name w:val="Table List 5"/>
    <w:basedOn w:val="Obinatablica"/>
    <w:uiPriority w:val="99"/>
    <w:semiHidden/>
    <w:unhideWhenUsed/>
    <w:rsid w:val="00673C2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opisnatablica6">
    <w:name w:val="Table List 6"/>
    <w:basedOn w:val="Obinatablica"/>
    <w:uiPriority w:val="99"/>
    <w:semiHidden/>
    <w:unhideWhenUsed/>
    <w:rsid w:val="00673C2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Popisnatablica7">
    <w:name w:val="Table List 7"/>
    <w:basedOn w:val="Obinatablica"/>
    <w:uiPriority w:val="99"/>
    <w:semiHidden/>
    <w:unhideWhenUsed/>
    <w:rsid w:val="00673C2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Popisnatablica8">
    <w:name w:val="Table List 8"/>
    <w:basedOn w:val="Obinatablica"/>
    <w:uiPriority w:val="99"/>
    <w:semiHidden/>
    <w:unhideWhenUsed/>
    <w:rsid w:val="00673C2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icaizvora">
    <w:name w:val="table of authorities"/>
    <w:basedOn w:val="Normal"/>
    <w:next w:val="Normal"/>
    <w:uiPriority w:val="99"/>
    <w:semiHidden/>
    <w:unhideWhenUsed/>
    <w:rsid w:val="00673C26"/>
    <w:pPr>
      <w:ind w:left="220" w:hanging="220"/>
    </w:pPr>
  </w:style>
  <w:style w:type="paragraph" w:styleId="Tablicaslika">
    <w:name w:val="table of figures"/>
    <w:basedOn w:val="Normal"/>
    <w:next w:val="Normal"/>
    <w:uiPriority w:val="99"/>
    <w:semiHidden/>
    <w:unhideWhenUsed/>
    <w:rsid w:val="00673C26"/>
  </w:style>
  <w:style w:type="table" w:styleId="Profesionalnatablica">
    <w:name w:val="Table Professional"/>
    <w:basedOn w:val="Obinatablica"/>
    <w:uiPriority w:val="99"/>
    <w:semiHidden/>
    <w:unhideWhenUsed/>
    <w:rsid w:val="00673C2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Jednostavnatablica1">
    <w:name w:val="Table Simple 1"/>
    <w:basedOn w:val="Obinatablica"/>
    <w:uiPriority w:val="99"/>
    <w:semiHidden/>
    <w:unhideWhenUsed/>
    <w:rsid w:val="00673C2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Jednostavnatablica2">
    <w:name w:val="Table Simple 2"/>
    <w:basedOn w:val="Obinatablica"/>
    <w:uiPriority w:val="99"/>
    <w:semiHidden/>
    <w:unhideWhenUsed/>
    <w:rsid w:val="00673C2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Jednostavnatablica3">
    <w:name w:val="Table Simple 3"/>
    <w:basedOn w:val="Obinatablica"/>
    <w:uiPriority w:val="99"/>
    <w:semiHidden/>
    <w:unhideWhenUsed/>
    <w:rsid w:val="00673C2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Profinjenatablica1">
    <w:name w:val="Table Subtle 1"/>
    <w:basedOn w:val="Obinatablica"/>
    <w:uiPriority w:val="99"/>
    <w:semiHidden/>
    <w:unhideWhenUsed/>
    <w:rsid w:val="00673C2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Profinjenatablica2">
    <w:name w:val="Table Subtle 2"/>
    <w:basedOn w:val="Obinatablica"/>
    <w:uiPriority w:val="99"/>
    <w:semiHidden/>
    <w:unhideWhenUsed/>
    <w:rsid w:val="00673C2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ematablice">
    <w:name w:val="Table Theme"/>
    <w:basedOn w:val="Obinatablica"/>
    <w:uiPriority w:val="99"/>
    <w:semiHidden/>
    <w:unhideWhenUsed/>
    <w:rsid w:val="00673C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-tablica1">
    <w:name w:val="Table Web 1"/>
    <w:basedOn w:val="Obinatablica"/>
    <w:uiPriority w:val="99"/>
    <w:semiHidden/>
    <w:unhideWhenUsed/>
    <w:rsid w:val="00673C2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2">
    <w:name w:val="Table Web 2"/>
    <w:basedOn w:val="Obinatablica"/>
    <w:uiPriority w:val="99"/>
    <w:semiHidden/>
    <w:unhideWhenUsed/>
    <w:rsid w:val="00673C2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-tablica3">
    <w:name w:val="Table Web 3"/>
    <w:basedOn w:val="Obinatablica"/>
    <w:uiPriority w:val="99"/>
    <w:semiHidden/>
    <w:unhideWhenUsed/>
    <w:rsid w:val="00673C2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aslovtabliceizvora">
    <w:name w:val="toa heading"/>
    <w:basedOn w:val="Normal"/>
    <w:next w:val="Normal"/>
    <w:uiPriority w:val="99"/>
    <w:semiHidden/>
    <w:unhideWhenUsed/>
    <w:rsid w:val="00673C2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Sadraj1">
    <w:name w:val="toc 1"/>
    <w:basedOn w:val="Normal"/>
    <w:next w:val="Normal"/>
    <w:autoRedefine/>
    <w:uiPriority w:val="39"/>
    <w:semiHidden/>
    <w:unhideWhenUsed/>
    <w:rsid w:val="00673C26"/>
    <w:pPr>
      <w:spacing w:after="100"/>
    </w:pPr>
  </w:style>
  <w:style w:type="paragraph" w:styleId="Sadraj2">
    <w:name w:val="toc 2"/>
    <w:basedOn w:val="Normal"/>
    <w:next w:val="Normal"/>
    <w:autoRedefine/>
    <w:uiPriority w:val="39"/>
    <w:semiHidden/>
    <w:unhideWhenUsed/>
    <w:rsid w:val="00673C26"/>
    <w:pPr>
      <w:spacing w:after="100"/>
      <w:ind w:left="220"/>
    </w:pPr>
  </w:style>
  <w:style w:type="paragraph" w:styleId="Sadraj3">
    <w:name w:val="toc 3"/>
    <w:basedOn w:val="Normal"/>
    <w:next w:val="Normal"/>
    <w:autoRedefine/>
    <w:uiPriority w:val="39"/>
    <w:semiHidden/>
    <w:unhideWhenUsed/>
    <w:rsid w:val="00673C26"/>
    <w:pPr>
      <w:spacing w:after="100"/>
      <w:ind w:left="440"/>
    </w:pPr>
  </w:style>
  <w:style w:type="paragraph" w:styleId="Sadraj4">
    <w:name w:val="toc 4"/>
    <w:basedOn w:val="Normal"/>
    <w:next w:val="Normal"/>
    <w:autoRedefine/>
    <w:uiPriority w:val="39"/>
    <w:semiHidden/>
    <w:unhideWhenUsed/>
    <w:rsid w:val="00673C26"/>
    <w:pPr>
      <w:spacing w:after="100"/>
      <w:ind w:left="660"/>
    </w:pPr>
  </w:style>
  <w:style w:type="paragraph" w:styleId="Sadraj5">
    <w:name w:val="toc 5"/>
    <w:basedOn w:val="Normal"/>
    <w:next w:val="Normal"/>
    <w:autoRedefine/>
    <w:uiPriority w:val="39"/>
    <w:semiHidden/>
    <w:unhideWhenUsed/>
    <w:rsid w:val="00673C26"/>
    <w:pPr>
      <w:spacing w:after="100"/>
      <w:ind w:left="880"/>
    </w:pPr>
  </w:style>
  <w:style w:type="paragraph" w:styleId="Sadraj6">
    <w:name w:val="toc 6"/>
    <w:basedOn w:val="Normal"/>
    <w:next w:val="Normal"/>
    <w:autoRedefine/>
    <w:uiPriority w:val="39"/>
    <w:semiHidden/>
    <w:unhideWhenUsed/>
    <w:rsid w:val="00673C26"/>
    <w:pPr>
      <w:spacing w:after="100"/>
      <w:ind w:left="1100"/>
    </w:pPr>
  </w:style>
  <w:style w:type="paragraph" w:styleId="Sadraj7">
    <w:name w:val="toc 7"/>
    <w:basedOn w:val="Normal"/>
    <w:next w:val="Normal"/>
    <w:autoRedefine/>
    <w:uiPriority w:val="39"/>
    <w:semiHidden/>
    <w:unhideWhenUsed/>
    <w:rsid w:val="00673C26"/>
    <w:pPr>
      <w:spacing w:after="100"/>
      <w:ind w:left="1320"/>
    </w:pPr>
  </w:style>
  <w:style w:type="paragraph" w:styleId="Sadraj8">
    <w:name w:val="toc 8"/>
    <w:basedOn w:val="Normal"/>
    <w:next w:val="Normal"/>
    <w:autoRedefine/>
    <w:uiPriority w:val="39"/>
    <w:semiHidden/>
    <w:unhideWhenUsed/>
    <w:rsid w:val="00673C26"/>
    <w:pPr>
      <w:spacing w:after="100"/>
      <w:ind w:left="1540"/>
    </w:pPr>
  </w:style>
  <w:style w:type="paragraph" w:styleId="Sadraj9">
    <w:name w:val="toc 9"/>
    <w:basedOn w:val="Normal"/>
    <w:next w:val="Normal"/>
    <w:autoRedefine/>
    <w:uiPriority w:val="39"/>
    <w:semiHidden/>
    <w:unhideWhenUsed/>
    <w:rsid w:val="00673C26"/>
    <w:pPr>
      <w:spacing w:after="100"/>
      <w:ind w:left="1760"/>
    </w:pPr>
  </w:style>
  <w:style w:type="paragraph" w:styleId="TOCNaslov">
    <w:name w:val="TOC Heading"/>
    <w:basedOn w:val="Naslov1"/>
    <w:next w:val="Normal"/>
    <w:uiPriority w:val="39"/>
    <w:semiHidden/>
    <w:unhideWhenUsed/>
    <w:qFormat/>
    <w:rsid w:val="00673C26"/>
    <w:pPr>
      <w:outlineLvl w:val="9"/>
    </w:pPr>
  </w:style>
  <w:style w:type="paragraph" w:styleId="Naslov">
    <w:name w:val="Title"/>
    <w:basedOn w:val="Normal"/>
    <w:link w:val="NaslovChar"/>
    <w:uiPriority w:val="1"/>
    <w:qFormat/>
    <w:rsid w:val="00384F21"/>
    <w:rPr>
      <w:rFonts w:eastAsiaTheme="majorEastAsia" w:cstheme="majorBidi"/>
      <w:b/>
      <w:color w:val="215868" w:themeColor="accent5" w:themeShade="80"/>
      <w:sz w:val="32"/>
      <w:szCs w:val="56"/>
    </w:rPr>
  </w:style>
  <w:style w:type="character" w:customStyle="1" w:styleId="NaslovChar">
    <w:name w:val="Naslov Char"/>
    <w:basedOn w:val="Zadanifontodlomka"/>
    <w:link w:val="Naslov"/>
    <w:uiPriority w:val="1"/>
    <w:rsid w:val="00384F21"/>
    <w:rPr>
      <w:rFonts w:eastAsiaTheme="majorEastAsia" w:cstheme="majorBidi"/>
      <w:b/>
      <w:color w:val="215868" w:themeColor="accent5" w:themeShade="80"/>
      <w:sz w:val="32"/>
      <w:szCs w:val="56"/>
    </w:rPr>
  </w:style>
  <w:style w:type="character" w:styleId="Jakoisticanje">
    <w:name w:val="Intense Emphasis"/>
    <w:basedOn w:val="Zadanifontodlomka"/>
    <w:uiPriority w:val="21"/>
    <w:semiHidden/>
    <w:unhideWhenUsed/>
    <w:rsid w:val="003105DA"/>
    <w:rPr>
      <w:i/>
      <w:iCs/>
      <w:color w:val="365F91" w:themeColor="accent1" w:themeShade="BF"/>
    </w:rPr>
  </w:style>
  <w:style w:type="paragraph" w:styleId="Citat">
    <w:name w:val="Quote"/>
    <w:basedOn w:val="Normal"/>
    <w:next w:val="Normal"/>
    <w:link w:val="CitatChar"/>
    <w:uiPriority w:val="29"/>
    <w:semiHidden/>
    <w:unhideWhenUsed/>
    <w:rsid w:val="003105DA"/>
    <w:pPr>
      <w:spacing w:before="200" w:after="160"/>
      <w:jc w:val="center"/>
    </w:pPr>
    <w:rPr>
      <w:i/>
      <w:iCs/>
    </w:rPr>
  </w:style>
  <w:style w:type="character" w:customStyle="1" w:styleId="CitatChar">
    <w:name w:val="Citat Char"/>
    <w:basedOn w:val="Zadanifontodlomka"/>
    <w:link w:val="Citat"/>
    <w:uiPriority w:val="29"/>
    <w:semiHidden/>
    <w:rsid w:val="003105DA"/>
    <w:rPr>
      <w:i/>
      <w:iCs/>
      <w:color w:val="404040" w:themeColor="text1" w:themeTint="BF"/>
    </w:rPr>
  </w:style>
  <w:style w:type="paragraph" w:styleId="Naglaencitat">
    <w:name w:val="Intense Quote"/>
    <w:basedOn w:val="Normal"/>
    <w:next w:val="Normal"/>
    <w:link w:val="NaglaencitatChar"/>
    <w:uiPriority w:val="30"/>
    <w:semiHidden/>
    <w:unhideWhenUsed/>
    <w:rsid w:val="003105D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semiHidden/>
    <w:rsid w:val="003105DA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semiHidden/>
    <w:unhideWhenUsed/>
    <w:rsid w:val="003105DA"/>
    <w:rPr>
      <w:b/>
      <w:bCs/>
      <w:caps w:val="0"/>
      <w:smallCaps/>
      <w:color w:val="365F91" w:themeColor="accent1" w:themeShade="BF"/>
      <w:spacing w:val="0"/>
    </w:rPr>
  </w:style>
  <w:style w:type="character" w:styleId="Naslovknjige">
    <w:name w:val="Book Title"/>
    <w:basedOn w:val="Zadanifontodlomka"/>
    <w:uiPriority w:val="33"/>
    <w:semiHidden/>
    <w:unhideWhenUsed/>
    <w:rsid w:val="003105DA"/>
    <w:rPr>
      <w:b/>
      <w:bCs/>
      <w:i/>
      <w:iCs/>
      <w:spacing w:val="0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127BC3"/>
    <w:rPr>
      <w:rFonts w:asciiTheme="majorHAnsi" w:eastAsiaTheme="majorEastAsia" w:hAnsiTheme="majorHAnsi" w:cstheme="majorBidi"/>
      <w:color w:val="243F60" w:themeColor="accent1" w:themeShade="7F"/>
      <w:szCs w:val="24"/>
    </w:rPr>
  </w:style>
  <w:style w:type="paragraph" w:styleId="Podnaslov">
    <w:name w:val="Subtitle"/>
    <w:basedOn w:val="Naslov"/>
    <w:link w:val="PodnaslovChar"/>
    <w:uiPriority w:val="11"/>
    <w:semiHidden/>
    <w:unhideWhenUsed/>
    <w:rsid w:val="00C87C9D"/>
    <w:pPr>
      <w:numPr>
        <w:ilvl w:val="1"/>
      </w:numPr>
      <w:spacing w:after="160"/>
      <w:contextualSpacing/>
    </w:pPr>
    <w:rPr>
      <w:rFonts w:eastAsiaTheme="minorEastAsia"/>
      <w:color w:val="5A5A5A" w:themeColor="text1" w:themeTint="A5"/>
    </w:rPr>
  </w:style>
  <w:style w:type="character" w:customStyle="1" w:styleId="PodnaslovChar">
    <w:name w:val="Podnaslov Char"/>
    <w:basedOn w:val="Zadanifontodlomka"/>
    <w:link w:val="Podnaslov"/>
    <w:uiPriority w:val="11"/>
    <w:semiHidden/>
    <w:rsid w:val="00C87C9D"/>
    <w:rPr>
      <w:rFonts w:eastAsiaTheme="minorEastAsia" w:cstheme="majorBidi"/>
      <w:b/>
      <w:color w:val="5A5A5A" w:themeColor="text1" w:themeTint="A5"/>
      <w:sz w:val="32"/>
      <w:szCs w:val="56"/>
    </w:rPr>
  </w:style>
  <w:style w:type="character" w:customStyle="1" w:styleId="Stil1">
    <w:name w:val="Stil1"/>
    <w:basedOn w:val="Zadanifontodlomka"/>
    <w:uiPriority w:val="1"/>
    <w:rsid w:val="000D759D"/>
    <w:rPr>
      <w:color w:val="auto"/>
    </w:rPr>
  </w:style>
  <w:style w:type="paragraph" w:styleId="Odlomakpopisa">
    <w:name w:val="List Paragraph"/>
    <w:basedOn w:val="Normal"/>
    <w:uiPriority w:val="34"/>
    <w:qFormat/>
    <w:rsid w:val="00C26F09"/>
    <w:pPr>
      <w:spacing w:after="200" w:line="276" w:lineRule="auto"/>
      <w:ind w:left="720"/>
      <w:contextualSpacing/>
    </w:pPr>
    <w:rPr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716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azop.hr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szop@sabor.hr" TargetMode="External"/><Relationship Id="rId17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matkovic\AppData\Roaming\Microsoft\Templates\Funkcionalan%20&#382;ivotopi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F297E8966A8B4B91A3084FDF5C9413F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8B891499-1328-45C3-93A9-31A867A629A9}"/>
      </w:docPartPr>
      <w:docPartBody>
        <w:p w:rsidR="00866595" w:rsidRDefault="00F10628" w:rsidP="00F10628">
          <w:pPr>
            <w:pStyle w:val="F297E8966A8B4B91A3084FDF5C9413F725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070C5F6B02DE442E882667843EABC576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36378DA-6E5B-4F04-AE66-AB9F70EC1AA5}"/>
      </w:docPartPr>
      <w:docPartBody>
        <w:p w:rsidR="00866595" w:rsidRDefault="00F10628" w:rsidP="00F10628">
          <w:pPr>
            <w:pStyle w:val="070C5F6B02DE442E882667843EABC57625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C1ADD53D54934205A78D5F8F6A9DF22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CB9F0BB-D8D8-428D-8527-A97805AD1FE4}"/>
      </w:docPartPr>
      <w:docPartBody>
        <w:p w:rsidR="00866595" w:rsidRDefault="00F10628" w:rsidP="00F10628">
          <w:pPr>
            <w:pStyle w:val="C1ADD53D54934205A78D5F8F6A9DF22025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2821289D14B64EF6BCEE2D19D4F020E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B3580D0-32EA-48E8-90C1-1E117009DB86}"/>
      </w:docPartPr>
      <w:docPartBody>
        <w:p w:rsidR="00866595" w:rsidRDefault="00F10628" w:rsidP="00F10628">
          <w:pPr>
            <w:pStyle w:val="2821289D14B64EF6BCEE2D19D4F020E825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F570A49C59D2403B9850745BCC291BF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44E7323-7BAE-45EA-9484-577AD8ACE8C3}"/>
      </w:docPartPr>
      <w:docPartBody>
        <w:p w:rsidR="00866595" w:rsidRDefault="00F10628" w:rsidP="00F10628">
          <w:pPr>
            <w:pStyle w:val="F570A49C59D2403B9850745BCC291BF325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E5214BD15E3448E3BBF81157341ADF09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50E25AB-2611-4DE8-A1CD-4EDD24A00310}"/>
      </w:docPartPr>
      <w:docPartBody>
        <w:p w:rsidR="00866595" w:rsidRDefault="00F10628" w:rsidP="00F10628">
          <w:pPr>
            <w:pStyle w:val="E5214BD15E3448E3BBF81157341ADF0925"/>
          </w:pPr>
          <w:r w:rsidRPr="00F97330">
            <w:rPr>
              <w:rStyle w:val="Tekstrezerviranogmjesta"/>
              <w:i/>
            </w:rPr>
            <w:t>Kliknite</w:t>
          </w:r>
          <w:r>
            <w:rPr>
              <w:rStyle w:val="Tekstrezerviranogmjesta"/>
              <w:i/>
            </w:rPr>
            <w:t xml:space="preserve"> ovdje da biste unijeli broj</w:t>
          </w:r>
          <w:r w:rsidRPr="00F97330">
            <w:rPr>
              <w:rStyle w:val="Tekstrezerviranogmjesta"/>
              <w:i/>
            </w:rPr>
            <w:t>.</w:t>
          </w:r>
        </w:p>
      </w:docPartBody>
    </w:docPart>
    <w:docPart>
      <w:docPartPr>
        <w:name w:val="87B4193E992044C485F78938C41A684F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582D998-51FB-4D5B-AEA1-57DD51395C49}"/>
      </w:docPartPr>
      <w:docPartBody>
        <w:p w:rsidR="00866595" w:rsidRDefault="00F10628" w:rsidP="00F10628">
          <w:pPr>
            <w:pStyle w:val="87B4193E992044C485F78938C41A684F25"/>
          </w:pPr>
          <w:r w:rsidRPr="00F97330">
            <w:rPr>
              <w:rStyle w:val="Tekstrezerviranogmjesta"/>
              <w:i/>
            </w:rPr>
            <w:t>Kliknite</w:t>
          </w:r>
          <w:r>
            <w:rPr>
              <w:rStyle w:val="Tekstrezerviranogmjesta"/>
              <w:i/>
            </w:rPr>
            <w:t xml:space="preserve"> ovdje da biste unijeli broj</w:t>
          </w:r>
          <w:r w:rsidRPr="00F97330">
            <w:rPr>
              <w:rStyle w:val="Tekstrezerviranogmjesta"/>
              <w:i/>
            </w:rPr>
            <w:t>.</w:t>
          </w:r>
        </w:p>
      </w:docPartBody>
    </w:docPart>
    <w:docPart>
      <w:docPartPr>
        <w:name w:val="9FB0C7DACE0745FB995271F4F10BB29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046E140-44C1-4C47-8052-A82EC83DBAA5}"/>
      </w:docPartPr>
      <w:docPartBody>
        <w:p w:rsidR="004C58D4" w:rsidRDefault="00F10628" w:rsidP="00F10628">
          <w:pPr>
            <w:pStyle w:val="9FB0C7DACE0745FB995271F4F10BB29416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C850EB20A6A24A85987D86DB0B7FDDD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2F48246-BC98-4227-8203-E2BCD58F4223}"/>
      </w:docPartPr>
      <w:docPartBody>
        <w:p w:rsidR="0069269C" w:rsidRDefault="00F10628" w:rsidP="00F10628">
          <w:pPr>
            <w:pStyle w:val="C850EB20A6A24A85987D86DB0B7FDDDA4"/>
          </w:pPr>
          <w:r>
            <w:rPr>
              <w:b w:val="0"/>
              <w:i/>
              <w:color w:val="808080" w:themeColor="background1" w:themeShade="80"/>
            </w:rPr>
            <w:t>Kliknite ovdje da biste unijeli tekst.</w:t>
          </w:r>
        </w:p>
      </w:docPartBody>
    </w:docPart>
    <w:docPart>
      <w:docPartPr>
        <w:name w:val="5D39FF298FED40A29507F754ABB38C77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A7EF8AD-F804-436A-A44E-A7B568C75BF8}"/>
      </w:docPartPr>
      <w:docPartBody>
        <w:p w:rsidR="0069269C" w:rsidRDefault="00F10628" w:rsidP="00F10628">
          <w:pPr>
            <w:pStyle w:val="5D39FF298FED40A29507F754ABB38C774"/>
          </w:pPr>
          <w:r>
            <w:rPr>
              <w:b w:val="0"/>
              <w:i/>
              <w:color w:val="808080" w:themeColor="background1" w:themeShade="80"/>
            </w:rPr>
            <w:t>Kliknite ovdje da biste unijeli podatak o predlagatelju kandidature te naveli</w:t>
          </w:r>
          <w:r w:rsidRPr="00EC7E4B">
            <w:rPr>
              <w:b w:val="0"/>
              <w:i/>
              <w:color w:val="808080" w:themeColor="background1" w:themeShade="80"/>
            </w:rPr>
            <w:t xml:space="preserve"> ime/naziv svih predlagatelja</w:t>
          </w:r>
          <w:r>
            <w:rPr>
              <w:b w:val="0"/>
              <w:i/>
              <w:color w:val="808080" w:themeColor="background1" w:themeShade="80"/>
            </w:rPr>
            <w:t>.</w:t>
          </w:r>
        </w:p>
      </w:docPartBody>
    </w:docPart>
    <w:docPart>
      <w:docPartPr>
        <w:name w:val="B2C628EF2F5F4B0080C94B985120C23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2944DCC-34A6-4651-BD90-03FBEA00063A}"/>
      </w:docPartPr>
      <w:docPartBody>
        <w:p w:rsidR="0069269C" w:rsidRDefault="00F10628" w:rsidP="00F10628">
          <w:pPr>
            <w:pStyle w:val="B2C628EF2F5F4B0080C94B985120C23C4"/>
          </w:pPr>
          <w:r>
            <w:rPr>
              <w:b w:val="0"/>
              <w:i/>
              <w:color w:val="808080" w:themeColor="background1" w:themeShade="80"/>
            </w:rPr>
            <w:t>Kliknite ovdje da biste unijeli d</w:t>
          </w:r>
          <w:r w:rsidRPr="001F2BB2">
            <w:rPr>
              <w:b w:val="0"/>
              <w:i/>
              <w:color w:val="808080" w:themeColor="background1" w:themeShade="80"/>
            </w:rPr>
            <w:t>atum početka i završetka rada, naziv poslodavca, radno mjesto</w:t>
          </w:r>
          <w:r>
            <w:rPr>
              <w:b w:val="0"/>
              <w:i/>
              <w:color w:val="808080" w:themeColor="background1" w:themeShade="80"/>
            </w:rPr>
            <w:t xml:space="preserve"> te </w:t>
          </w:r>
          <w:r w:rsidRPr="001F2BB2">
            <w:rPr>
              <w:b w:val="0"/>
              <w:i/>
              <w:color w:val="808080" w:themeColor="background1" w:themeShade="80"/>
            </w:rPr>
            <w:t xml:space="preserve">kratak sažetak glavnih </w:t>
          </w:r>
          <w:r>
            <w:rPr>
              <w:b w:val="0"/>
              <w:i/>
              <w:color w:val="808080" w:themeColor="background1" w:themeShade="80"/>
            </w:rPr>
            <w:t>zaduženja i najvećih postignuća za svako radno mjesto kronološkim redoslijedom.</w:t>
          </w:r>
        </w:p>
      </w:docPartBody>
    </w:docPart>
    <w:docPart>
      <w:docPartPr>
        <w:name w:val="2544AAF9448042F1B5D61420A93496E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84D3361-5BC3-4395-A2BE-FC85E7ACF78E}"/>
      </w:docPartPr>
      <w:docPartBody>
        <w:p w:rsidR="0069269C" w:rsidRDefault="00F10628" w:rsidP="00F10628">
          <w:pPr>
            <w:pStyle w:val="2544AAF9448042F1B5D61420A93496E35"/>
          </w:pPr>
          <w:r>
            <w:rPr>
              <w:b w:val="0"/>
              <w:i/>
              <w:color w:val="808080" w:themeColor="background1" w:themeShade="80"/>
            </w:rPr>
            <w:t>Kliknite ovdje da biste unijeli d</w:t>
          </w:r>
          <w:r w:rsidRPr="00900F35">
            <w:rPr>
              <w:b w:val="0"/>
              <w:i/>
              <w:color w:val="808080" w:themeColor="background1" w:themeShade="80"/>
            </w:rPr>
            <w:t xml:space="preserve">atum početka </w:t>
          </w:r>
          <w:r>
            <w:rPr>
              <w:b w:val="0"/>
              <w:i/>
              <w:color w:val="808080" w:themeColor="background1" w:themeShade="80"/>
            </w:rPr>
            <w:t>i završetka obrazovanja, vrstu i naziv stečene kvalifikacije i</w:t>
          </w:r>
          <w:r w:rsidRPr="00900F35">
            <w:rPr>
              <w:b w:val="0"/>
              <w:i/>
              <w:color w:val="808080" w:themeColor="background1" w:themeShade="80"/>
            </w:rPr>
            <w:t xml:space="preserve"> naziv pružatelja obrazovanja</w:t>
          </w:r>
          <w:r>
            <w:rPr>
              <w:b w:val="0"/>
              <w:i/>
              <w:color w:val="808080" w:themeColor="background1" w:themeShade="80"/>
            </w:rPr>
            <w:t>.</w:t>
          </w:r>
        </w:p>
      </w:docPartBody>
    </w:docPart>
    <w:docPart>
      <w:docPartPr>
        <w:name w:val="20670F69E6604B21876B03B3744D3444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D12877B-B987-4E78-B92D-6DB54FAB3746}"/>
      </w:docPartPr>
      <w:docPartBody>
        <w:p w:rsidR="0069269C" w:rsidRDefault="00F10628" w:rsidP="00F10628">
          <w:pPr>
            <w:pStyle w:val="20670F69E6604B21876B03B3744D34446"/>
          </w:pPr>
          <w:r w:rsidRPr="00504DCD">
            <w:rPr>
              <w:rStyle w:val="Tekstrezerviranogmjesta"/>
              <w:b w:val="0"/>
              <w:i/>
              <w:color w:val="808080" w:themeColor="background1" w:themeShade="80"/>
            </w:rPr>
            <w:t>Kliknite ovdje da biste unijeli jezik.</w:t>
          </w:r>
        </w:p>
      </w:docPartBody>
    </w:docPart>
    <w:docPart>
      <w:docPartPr>
        <w:name w:val="71F839C566AD48D4A1E27D2251BB39D2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1E85FD7-AB60-4ADD-98B0-CFD661ED7167}"/>
      </w:docPartPr>
      <w:docPartBody>
        <w:p w:rsidR="0069269C" w:rsidRDefault="00F10628" w:rsidP="00F10628">
          <w:pPr>
            <w:pStyle w:val="71F839C566AD48D4A1E27D2251BB39D23"/>
          </w:pPr>
          <w:r w:rsidRPr="00153DE8">
            <w:rPr>
              <w:rStyle w:val="Tekstrezerviranogmjesta"/>
              <w:i/>
              <w:color w:val="808080" w:themeColor="background1" w:themeShade="80"/>
              <w:sz w:val="20"/>
            </w:rPr>
            <w:t>Kliknite ovdje da biste unijeli jezik.</w:t>
          </w:r>
        </w:p>
      </w:docPartBody>
    </w:docPart>
    <w:docPart>
      <w:docPartPr>
        <w:name w:val="41652CC508E346E9B9414588D245C255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13D263C-46B2-4DB6-8DC1-3CE72FB5EC5B}"/>
      </w:docPartPr>
      <w:docPartBody>
        <w:p w:rsidR="0069269C" w:rsidRDefault="008949D3" w:rsidP="008949D3">
          <w:pPr>
            <w:pStyle w:val="41652CC508E346E9B9414588D245C255"/>
          </w:pPr>
          <w:r w:rsidRPr="00370121">
            <w:rPr>
              <w:rStyle w:val="Tekstrezerviranogmjesta"/>
            </w:rPr>
            <w:t>Odaberite stavku.</w:t>
          </w:r>
        </w:p>
      </w:docPartBody>
    </w:docPart>
    <w:docPart>
      <w:docPartPr>
        <w:name w:val="015163C7742A47418ECE06DC8475CEA1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9BAD6EB2-883C-48D8-AF1C-5BEDC1A033C5}"/>
      </w:docPartPr>
      <w:docPartBody>
        <w:p w:rsidR="0069269C" w:rsidRDefault="00F10628" w:rsidP="00F10628">
          <w:pPr>
            <w:pStyle w:val="015163C7742A47418ECE06DC8475CEA16"/>
          </w:pPr>
          <w:r w:rsidRPr="003B01A4">
            <w:rPr>
              <w:rStyle w:val="Tekstrezerviranogmjesta"/>
              <w:i/>
              <w:color w:val="808080" w:themeColor="background1" w:themeShade="80"/>
              <w:sz w:val="20"/>
            </w:rPr>
            <w:t>Kliknite ovdje da biste unijeli jezik.</w:t>
          </w:r>
        </w:p>
      </w:docPartBody>
    </w:docPart>
    <w:docPart>
      <w:docPartPr>
        <w:name w:val="4DD2479E8B6A4CCB90A407DA78A1C5C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6857513-8B93-42A7-A173-1EE9F83A4F89}"/>
      </w:docPartPr>
      <w:docPartBody>
        <w:p w:rsidR="0069269C" w:rsidRDefault="008949D3" w:rsidP="008949D3">
          <w:pPr>
            <w:pStyle w:val="4DD2479E8B6A4CCB90A407DA78A1C5CE"/>
          </w:pPr>
          <w:r w:rsidRPr="00370121">
            <w:rPr>
              <w:rStyle w:val="Tekstrezerviranogmjesta"/>
            </w:rPr>
            <w:t>Odaberite stavku.</w:t>
          </w:r>
        </w:p>
      </w:docPartBody>
    </w:docPart>
    <w:docPart>
      <w:docPartPr>
        <w:name w:val="B747DEBD2F8A479E933C27337B39D5F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B035EBBB-776D-457B-9D7F-C3A800A24242}"/>
      </w:docPartPr>
      <w:docPartBody>
        <w:p w:rsidR="0069269C" w:rsidRDefault="00F10628" w:rsidP="00F10628">
          <w:pPr>
            <w:pStyle w:val="B747DEBD2F8A479E933C27337B39D5F34"/>
          </w:pPr>
          <w:r w:rsidRPr="00EC2F74">
            <w:rPr>
              <w:rStyle w:val="Tekstrezerviranogmjesta"/>
              <w:rFonts w:eastAsiaTheme="majorEastAsia" w:cstheme="majorBidi"/>
              <w:i/>
              <w:color w:val="808080" w:themeColor="background1" w:themeShade="80"/>
              <w:szCs w:val="26"/>
            </w:rPr>
            <w:t>Kliknite ovdje kako biste naveli druge vještine i kompetenc</w:t>
          </w:r>
          <w:r>
            <w:rPr>
              <w:rStyle w:val="Tekstrezerviranogmjesta"/>
              <w:rFonts w:eastAsiaTheme="majorEastAsia" w:cstheme="majorBidi"/>
              <w:i/>
              <w:color w:val="808080" w:themeColor="background1" w:themeShade="80"/>
              <w:szCs w:val="26"/>
            </w:rPr>
            <w:t>ije koje se odnose na uvjete za imenovanje.</w:t>
          </w:r>
        </w:p>
      </w:docPartBody>
    </w:docPart>
    <w:docPart>
      <w:docPartPr>
        <w:name w:val="171B93FE1608459A95EF001449C89F58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05D00DF-BD37-47EB-B59F-CE8EC64C1931}"/>
      </w:docPartPr>
      <w:docPartBody>
        <w:p w:rsidR="0069269C" w:rsidRDefault="00F10628" w:rsidP="00F10628">
          <w:pPr>
            <w:pStyle w:val="171B93FE1608459A95EF001449C89F585"/>
          </w:pPr>
          <w:r w:rsidRPr="003B01A4">
            <w:rPr>
              <w:i/>
              <w:color w:val="808080" w:themeColor="background1" w:themeShade="80"/>
            </w:rPr>
            <w:t>Kliknite ovdje kako biste naveli publikacije, projekte, konferencije, preporuke i dr.</w:t>
          </w:r>
        </w:p>
      </w:docPartBody>
    </w:docPart>
    <w:docPart>
      <w:docPartPr>
        <w:name w:val="873F8EA7C2FC4C7DB9C09C68138357ED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5333A1C-DFB2-40B7-B19F-4171F2386C12}"/>
      </w:docPartPr>
      <w:docPartBody>
        <w:p w:rsidR="0069269C" w:rsidRDefault="00F10628" w:rsidP="00F10628">
          <w:pPr>
            <w:pStyle w:val="873F8EA7C2FC4C7DB9C09C68138357ED4"/>
          </w:pPr>
          <w:r w:rsidRPr="003B01A4">
            <w:rPr>
              <w:rStyle w:val="Tekstrezerviranogmjesta"/>
              <w:i/>
              <w:color w:val="808080" w:themeColor="background1" w:themeShade="80"/>
              <w:sz w:val="20"/>
            </w:rPr>
            <w:t>Kliknite ovdje da biste unijeli jezik.</w:t>
          </w:r>
        </w:p>
      </w:docPartBody>
    </w:docPart>
    <w:docPart>
      <w:docPartPr>
        <w:name w:val="BDD9E88F7A4041F8AAED35BE06F37BA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2FE343FC-4543-4131-9886-3DFB41ED7619}"/>
      </w:docPartPr>
      <w:docPartBody>
        <w:p w:rsidR="0069269C" w:rsidRDefault="008949D3" w:rsidP="008949D3">
          <w:pPr>
            <w:pStyle w:val="BDD9E88F7A4041F8AAED35BE06F37BAA"/>
          </w:pPr>
          <w:r w:rsidRPr="00BE4980">
            <w:rPr>
              <w:rStyle w:val="Tekstrezerviranogmjesta"/>
              <w:color w:val="B55607"/>
            </w:rPr>
            <w:t>Odaberite stavku.</w:t>
          </w:r>
        </w:p>
      </w:docPartBody>
    </w:docPart>
    <w:docPart>
      <w:docPartPr>
        <w:name w:val="89F040650D4C4D03A2B51CEE465E3A7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A58BA545-ED42-426F-950E-15563C2E9301}"/>
      </w:docPartPr>
      <w:docPartBody>
        <w:p w:rsidR="006F52EF" w:rsidRDefault="00F10628" w:rsidP="00F10628">
          <w:pPr>
            <w:pStyle w:val="89F040650D4C4D03A2B51CEE465E3A701"/>
          </w:pPr>
          <w:r>
            <w:rPr>
              <w:b w:val="0"/>
              <w:i/>
              <w:color w:val="808080" w:themeColor="background1" w:themeShade="80"/>
            </w:rPr>
            <w:t>Kliknite ovdje da biste unijeli tekst.</w:t>
          </w:r>
        </w:p>
      </w:docPartBody>
    </w:docPart>
    <w:docPart>
      <w:docPartPr>
        <w:name w:val="E48D0887CCF04075B50D14790F8E1600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0C33D470-C346-4B25-BB8B-4F7D225F2D76}"/>
      </w:docPartPr>
      <w:docPartBody>
        <w:p w:rsidR="00E33472" w:rsidRDefault="006E7A8E" w:rsidP="006E7A8E">
          <w:pPr>
            <w:pStyle w:val="E48D0887CCF04075B50D14790F8E1600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1BAE7B568E684E65BA0A7B96F940317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4C6C3A89-E522-4CFE-B5DC-65972A87590D}"/>
      </w:docPartPr>
      <w:docPartBody>
        <w:p w:rsidR="00E33472" w:rsidRDefault="006E7A8E" w:rsidP="006E7A8E">
          <w:pPr>
            <w:pStyle w:val="1BAE7B568E684E65BA0A7B96F940317E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1F72B63DB3274C1CA3E9FCDFA2466FCE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7BA4552E-7401-4704-BE0D-0BEFC667922A}"/>
      </w:docPartPr>
      <w:docPartBody>
        <w:p w:rsidR="00E33472" w:rsidRDefault="006E7A8E" w:rsidP="006E7A8E">
          <w:pPr>
            <w:pStyle w:val="1F72B63DB3274C1CA3E9FCDFA2466FCE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1A679020CAAE4D3DA31F716C7C720503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5500AD7F-A681-46FF-A76B-BB2770636B3B}"/>
      </w:docPartPr>
      <w:docPartBody>
        <w:p w:rsidR="00E33472" w:rsidRDefault="006E7A8E" w:rsidP="006E7A8E">
          <w:pPr>
            <w:pStyle w:val="1A679020CAAE4D3DA31F716C7C720503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30F9A39F7C6E41CD9A33C90D25DD633A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C08BFB9A-22B6-4735-A6BA-E4FFA1834F81}"/>
      </w:docPartPr>
      <w:docPartBody>
        <w:p w:rsidR="00E33472" w:rsidRDefault="006E7A8E" w:rsidP="006E7A8E">
          <w:pPr>
            <w:pStyle w:val="30F9A39F7C6E41CD9A33C90D25DD633A"/>
          </w:pPr>
          <w:r w:rsidRPr="00F97330">
            <w:rPr>
              <w:rStyle w:val="Tekstrezerviranogmjesta"/>
              <w:i/>
            </w:rPr>
            <w:t>Kliknite ovdje da biste unijeli tekst.</w:t>
          </w:r>
        </w:p>
      </w:docPartBody>
    </w:docPart>
    <w:docPart>
      <w:docPartPr>
        <w:name w:val="51E9E7535CDD475C8BAA231F07D462FC"/>
        <w:category>
          <w:name w:val="Općenito"/>
          <w:gallery w:val="placeholder"/>
        </w:category>
        <w:types>
          <w:type w:val="bbPlcHdr"/>
        </w:types>
        <w:behaviors>
          <w:behavior w:val="content"/>
        </w:behaviors>
        <w:guid w:val="{39DB1599-89A0-4FEC-ADD7-58C39D991909}"/>
      </w:docPartPr>
      <w:docPartBody>
        <w:p w:rsidR="00880110" w:rsidRDefault="00E33472" w:rsidP="00E33472">
          <w:pPr>
            <w:pStyle w:val="51E9E7535CDD475C8BAA231F07D462FC"/>
          </w:pPr>
          <w:r w:rsidRPr="00F97330">
            <w:rPr>
              <w:rStyle w:val="Tekstrezerviranogmjesta"/>
              <w:i/>
            </w:rPr>
            <w:t>Kliknite</w:t>
          </w:r>
          <w:r>
            <w:rPr>
              <w:rStyle w:val="Tekstrezerviranogmjesta"/>
              <w:i/>
            </w:rPr>
            <w:t xml:space="preserve"> ovdje da biste unijeli broj</w:t>
          </w:r>
          <w:r w:rsidRPr="00F97330">
            <w:rPr>
              <w:rStyle w:val="Tekstrezerviranogmjesta"/>
              <w:i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EE"/>
    <w:family w:val="modern"/>
    <w:pitch w:val="fixed"/>
    <w:sig w:usb0="E00002FF" w:usb1="0000F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358D"/>
    <w:rsid w:val="0007358D"/>
    <w:rsid w:val="0007716F"/>
    <w:rsid w:val="000B574A"/>
    <w:rsid w:val="001716A9"/>
    <w:rsid w:val="001915B6"/>
    <w:rsid w:val="001B0C16"/>
    <w:rsid w:val="001C4EF1"/>
    <w:rsid w:val="001D2423"/>
    <w:rsid w:val="001F3E68"/>
    <w:rsid w:val="00275138"/>
    <w:rsid w:val="00400C6F"/>
    <w:rsid w:val="004C58D4"/>
    <w:rsid w:val="00575A35"/>
    <w:rsid w:val="00635191"/>
    <w:rsid w:val="0069269C"/>
    <w:rsid w:val="006B4AAF"/>
    <w:rsid w:val="006E7A8E"/>
    <w:rsid w:val="006F52EF"/>
    <w:rsid w:val="007839D7"/>
    <w:rsid w:val="00866595"/>
    <w:rsid w:val="00880110"/>
    <w:rsid w:val="008949D3"/>
    <w:rsid w:val="0091740F"/>
    <w:rsid w:val="009241CF"/>
    <w:rsid w:val="00990B4B"/>
    <w:rsid w:val="009E4804"/>
    <w:rsid w:val="00BB1FF2"/>
    <w:rsid w:val="00C1612A"/>
    <w:rsid w:val="00C40A64"/>
    <w:rsid w:val="00C90D3C"/>
    <w:rsid w:val="00CE7D1E"/>
    <w:rsid w:val="00D55457"/>
    <w:rsid w:val="00DE5B50"/>
    <w:rsid w:val="00E047A9"/>
    <w:rsid w:val="00E33472"/>
    <w:rsid w:val="00E55648"/>
    <w:rsid w:val="00F10628"/>
    <w:rsid w:val="00F754BB"/>
    <w:rsid w:val="00FF7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link w:val="Naslov1Char"/>
    <w:uiPriority w:val="9"/>
    <w:qFormat/>
    <w:rsid w:val="00400C6F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F914C05513214229AA96D9E821A3D962">
    <w:name w:val="F914C05513214229AA96D9E821A3D962"/>
  </w:style>
  <w:style w:type="paragraph" w:customStyle="1" w:styleId="Podacizakontakt">
    <w:name w:val="Podaci za kontakt"/>
    <w:basedOn w:val="Normal"/>
    <w:link w:val="Znakpodatakazakontakt"/>
    <w:uiPriority w:val="2"/>
    <w:qFormat/>
    <w:pPr>
      <w:spacing w:after="0" w:line="240" w:lineRule="auto"/>
    </w:pPr>
    <w:rPr>
      <w:rFonts w:eastAsiaTheme="minorHAnsi"/>
      <w:b/>
      <w:color w:val="262626" w:themeColor="text1" w:themeTint="D9"/>
      <w:lang w:eastAsia="en-US"/>
    </w:rPr>
  </w:style>
  <w:style w:type="character" w:customStyle="1" w:styleId="Znakpodatakazakontakt">
    <w:name w:val="Znak podataka za kontakt"/>
    <w:basedOn w:val="Zadanifontodlomka"/>
    <w:link w:val="Podacizakontakt"/>
    <w:uiPriority w:val="2"/>
    <w:rPr>
      <w:rFonts w:eastAsiaTheme="minorHAnsi"/>
      <w:b/>
      <w:color w:val="262626" w:themeColor="text1" w:themeTint="D9"/>
      <w:lang w:eastAsia="en-US"/>
    </w:rPr>
  </w:style>
  <w:style w:type="paragraph" w:customStyle="1" w:styleId="8099BE4CBAD84CFABDD3F592FCFDEA50">
    <w:name w:val="8099BE4CBAD84CFABDD3F592FCFDEA50"/>
  </w:style>
  <w:style w:type="paragraph" w:customStyle="1" w:styleId="792BB968A048473FA054BBAF63EFCEB2">
    <w:name w:val="792BB968A048473FA054BBAF63EFCEB2"/>
  </w:style>
  <w:style w:type="paragraph" w:customStyle="1" w:styleId="ADA94416893D42B99BAEC057D3886F3D">
    <w:name w:val="ADA94416893D42B99BAEC057D3886F3D"/>
  </w:style>
  <w:style w:type="paragraph" w:customStyle="1" w:styleId="7AEFA011A54548E88DCB7B0792478816">
    <w:name w:val="7AEFA011A54548E88DCB7B0792478816"/>
  </w:style>
  <w:style w:type="paragraph" w:customStyle="1" w:styleId="DE7876215A2C46769575D4B4839FC4EB">
    <w:name w:val="DE7876215A2C46769575D4B4839FC4EB"/>
  </w:style>
  <w:style w:type="paragraph" w:customStyle="1" w:styleId="34994A1493C545849D1F421B6FE6E140">
    <w:name w:val="34994A1493C545849D1F421B6FE6E140"/>
  </w:style>
  <w:style w:type="paragraph" w:customStyle="1" w:styleId="790A3D04A3784CF7B609BD1C30A1EBBF">
    <w:name w:val="790A3D04A3784CF7B609BD1C30A1EBBF"/>
  </w:style>
  <w:style w:type="paragraph" w:customStyle="1" w:styleId="9DEF11EC37994ED29C5AA7869508E9A0">
    <w:name w:val="9DEF11EC37994ED29C5AA7869508E9A0"/>
  </w:style>
  <w:style w:type="paragraph" w:customStyle="1" w:styleId="C2E11C2487154AB8A3B79690C4945259">
    <w:name w:val="C2E11C2487154AB8A3B79690C4945259"/>
  </w:style>
  <w:style w:type="paragraph" w:customStyle="1" w:styleId="35F26C6057094C678BEBAC446B08FD20">
    <w:name w:val="35F26C6057094C678BEBAC446B08FD20"/>
  </w:style>
  <w:style w:type="paragraph" w:customStyle="1" w:styleId="1D146BC20B8642F1B752D11477B1A9C3">
    <w:name w:val="1D146BC20B8642F1B752D11477B1A9C3"/>
  </w:style>
  <w:style w:type="paragraph" w:customStyle="1" w:styleId="D1A3DDF38A24462EB07C3924B738A4F3">
    <w:name w:val="D1A3DDF38A24462EB07C3924B738A4F3"/>
  </w:style>
  <w:style w:type="paragraph" w:customStyle="1" w:styleId="7EE78B0B736445FB96F97C68D097F6A9">
    <w:name w:val="7EE78B0B736445FB96F97C68D097F6A9"/>
  </w:style>
  <w:style w:type="paragraph" w:customStyle="1" w:styleId="3F9FF92CEBA640BBA1E38397066A75D3">
    <w:name w:val="3F9FF92CEBA640BBA1E38397066A75D3"/>
  </w:style>
  <w:style w:type="paragraph" w:customStyle="1" w:styleId="556F32ECC68E43A08734CDACB8806BF3">
    <w:name w:val="556F32ECC68E43A08734CDACB8806BF3"/>
  </w:style>
  <w:style w:type="paragraph" w:customStyle="1" w:styleId="32591100F4A048668B1C76817A6C3F92">
    <w:name w:val="32591100F4A048668B1C76817A6C3F92"/>
  </w:style>
  <w:style w:type="paragraph" w:customStyle="1" w:styleId="202DD1094E844C089AD1D99BE6CD344B">
    <w:name w:val="202DD1094E844C089AD1D99BE6CD344B"/>
  </w:style>
  <w:style w:type="paragraph" w:customStyle="1" w:styleId="08B9F951A72C42F4BA9BC7FB36337B11">
    <w:name w:val="08B9F951A72C42F4BA9BC7FB36337B11"/>
  </w:style>
  <w:style w:type="paragraph" w:customStyle="1" w:styleId="5022C9FBC3004F209358B349C40EBCB2">
    <w:name w:val="5022C9FBC3004F209358B349C40EBCB2"/>
  </w:style>
  <w:style w:type="paragraph" w:customStyle="1" w:styleId="3B1F058B85DD47E8BDD71CAA2C761FD2">
    <w:name w:val="3B1F058B85DD47E8BDD71CAA2C761FD2"/>
  </w:style>
  <w:style w:type="paragraph" w:customStyle="1" w:styleId="8C29927E4FA04367AA16EAC9BC51ADC1">
    <w:name w:val="8C29927E4FA04367AA16EAC9BC51ADC1"/>
  </w:style>
  <w:style w:type="paragraph" w:customStyle="1" w:styleId="3C9088724F3C4E4D992F2EF97BABBEFA">
    <w:name w:val="3C9088724F3C4E4D992F2EF97BABBEFA"/>
  </w:style>
  <w:style w:type="paragraph" w:customStyle="1" w:styleId="5E785375608B4451B2985673DDC13AD6">
    <w:name w:val="5E785375608B4451B2985673DDC13AD6"/>
  </w:style>
  <w:style w:type="paragraph" w:customStyle="1" w:styleId="52511199B57D4EE7AAA01EE39B0BF925">
    <w:name w:val="52511199B57D4EE7AAA01EE39B0BF925"/>
  </w:style>
  <w:style w:type="paragraph" w:customStyle="1" w:styleId="238A290820E145C3B940127FE52758DA">
    <w:name w:val="238A290820E145C3B940127FE52758DA"/>
  </w:style>
  <w:style w:type="paragraph" w:customStyle="1" w:styleId="062DB197A40141EF8624345CDCC6FB23">
    <w:name w:val="062DB197A40141EF8624345CDCC6FB23"/>
  </w:style>
  <w:style w:type="paragraph" w:customStyle="1" w:styleId="3C2E5CBFF2A64F77A56F700E0EC313CE">
    <w:name w:val="3C2E5CBFF2A64F77A56F700E0EC313CE"/>
  </w:style>
  <w:style w:type="paragraph" w:customStyle="1" w:styleId="8F27922F1E3B4904AE136947A996A8CB">
    <w:name w:val="8F27922F1E3B4904AE136947A996A8CB"/>
  </w:style>
  <w:style w:type="paragraph" w:customStyle="1" w:styleId="4E4BCD6B3FB4486E8082D62AC021ACCA">
    <w:name w:val="4E4BCD6B3FB4486E8082D62AC021ACCA"/>
  </w:style>
  <w:style w:type="paragraph" w:customStyle="1" w:styleId="7F97EF27F52C451AA9A6EE0EFA0C44B7">
    <w:name w:val="7F97EF27F52C451AA9A6EE0EFA0C44B7"/>
  </w:style>
  <w:style w:type="paragraph" w:customStyle="1" w:styleId="CE9C9F37F8224174B71DA9329A563CCE">
    <w:name w:val="CE9C9F37F8224174B71DA9329A563CCE"/>
  </w:style>
  <w:style w:type="paragraph" w:customStyle="1" w:styleId="B501C1E092D74C4898330862ED483131">
    <w:name w:val="B501C1E092D74C4898330862ED483131"/>
  </w:style>
  <w:style w:type="paragraph" w:customStyle="1" w:styleId="A0C6681185CE4556A7D1EAAC67591E52">
    <w:name w:val="A0C6681185CE4556A7D1EAAC67591E52"/>
  </w:style>
  <w:style w:type="paragraph" w:customStyle="1" w:styleId="5B00D8AB09C0451F8518ED1957FD42A1">
    <w:name w:val="5B00D8AB09C0451F8518ED1957FD42A1"/>
  </w:style>
  <w:style w:type="paragraph" w:customStyle="1" w:styleId="2083DCC4D3A74DF5AA58315D0610585E">
    <w:name w:val="2083DCC4D3A74DF5AA58315D0610585E"/>
  </w:style>
  <w:style w:type="paragraph" w:customStyle="1" w:styleId="9D01EF15F61B4985AB4CCB059E7A382B">
    <w:name w:val="9D01EF15F61B4985AB4CCB059E7A382B"/>
    <w:rsid w:val="0007358D"/>
  </w:style>
  <w:style w:type="paragraph" w:customStyle="1" w:styleId="B92EA473EB8E4E41BFA70E63AF5A0E15">
    <w:name w:val="B92EA473EB8E4E41BFA70E63AF5A0E15"/>
    <w:rsid w:val="0007358D"/>
  </w:style>
  <w:style w:type="paragraph" w:customStyle="1" w:styleId="948F581FD8164534AA9D8660B7EAAF92">
    <w:name w:val="948F581FD8164534AA9D8660B7EAAF92"/>
    <w:rsid w:val="0007358D"/>
  </w:style>
  <w:style w:type="paragraph" w:customStyle="1" w:styleId="9056B4F7220D4E49BB05E27CAA702640">
    <w:name w:val="9056B4F7220D4E49BB05E27CAA702640"/>
    <w:rsid w:val="0007358D"/>
  </w:style>
  <w:style w:type="paragraph" w:customStyle="1" w:styleId="631AAC69231444E99013372B5CC8CD99">
    <w:name w:val="631AAC69231444E99013372B5CC8CD99"/>
    <w:rsid w:val="0007358D"/>
  </w:style>
  <w:style w:type="paragraph" w:customStyle="1" w:styleId="94F3EA2155AC4287B390694160F9F65B">
    <w:name w:val="94F3EA2155AC4287B390694160F9F65B"/>
    <w:rsid w:val="0007358D"/>
  </w:style>
  <w:style w:type="paragraph" w:customStyle="1" w:styleId="0992A452D332454CB2FAA98516ECF16A">
    <w:name w:val="0992A452D332454CB2FAA98516ECF16A"/>
    <w:rsid w:val="0007358D"/>
  </w:style>
  <w:style w:type="paragraph" w:customStyle="1" w:styleId="C96CFDE9ED56482AA4834B54D4CC0663">
    <w:name w:val="C96CFDE9ED56482AA4834B54D4CC0663"/>
    <w:rsid w:val="0007358D"/>
  </w:style>
  <w:style w:type="paragraph" w:customStyle="1" w:styleId="48763F77B453456CA6E50E4166A76052">
    <w:name w:val="48763F77B453456CA6E50E4166A76052"/>
    <w:rsid w:val="0007358D"/>
  </w:style>
  <w:style w:type="paragraph" w:customStyle="1" w:styleId="AA989C056C6046DA9D721DC894353B3B">
    <w:name w:val="AA989C056C6046DA9D721DC894353B3B"/>
    <w:rsid w:val="0007358D"/>
  </w:style>
  <w:style w:type="character" w:styleId="Tekstrezerviranogmjesta">
    <w:name w:val="Placeholder Text"/>
    <w:basedOn w:val="Zadanifontodlomka"/>
    <w:uiPriority w:val="99"/>
    <w:semiHidden/>
    <w:rsid w:val="00E33472"/>
    <w:rPr>
      <w:color w:val="595959" w:themeColor="text1" w:themeTint="A6"/>
    </w:rPr>
  </w:style>
  <w:style w:type="paragraph" w:customStyle="1" w:styleId="024DF4414F584181AD2DB3DB9D3B21D8">
    <w:name w:val="024DF4414F584181AD2DB3DB9D3B21D8"/>
    <w:rsid w:val="001716A9"/>
  </w:style>
  <w:style w:type="paragraph" w:customStyle="1" w:styleId="935ED0382C164A0EB5313BC24DF460EC">
    <w:name w:val="935ED0382C164A0EB5313BC24DF460EC"/>
    <w:rsid w:val="001716A9"/>
  </w:style>
  <w:style w:type="paragraph" w:customStyle="1" w:styleId="E78DD64B20AC4DF7A80B029BCEE1770F">
    <w:name w:val="E78DD64B20AC4DF7A80B029BCEE1770F"/>
    <w:rsid w:val="001716A9"/>
  </w:style>
  <w:style w:type="paragraph" w:customStyle="1" w:styleId="F297E8966A8B4B91A3084FDF5C9413F7">
    <w:name w:val="F297E8966A8B4B91A3084FDF5C9413F7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EF168FCF33D44C2B372D57597337A37">
    <w:name w:val="9EF168FCF33D44C2B372D57597337A37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DE99E397F96846DE9DA08F71D335AC22">
    <w:name w:val="DE99E397F96846DE9DA08F71D335AC22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D9CC2764872436C87AA3EC27D76BA97">
    <w:name w:val="FD9CC2764872436C87AA3EC27D76BA97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D7D8B4BAC36485E92A99956198B4832">
    <w:name w:val="ED7D8B4BAC36485E92A99956198B4832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79D7C62D232D462E84AA2907625BD40B">
    <w:name w:val="79D7C62D232D462E84AA2907625BD40B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DE17EA6D8134467387024054D387CE73">
    <w:name w:val="DE17EA6D8134467387024054D387CE73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B333D22B6DC24EC5BA7B7BBBB930744E">
    <w:name w:val="B333D22B6DC24EC5BA7B7BBBB930744E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52179105C53344658994666C9786F76C">
    <w:name w:val="52179105C53344658994666C9786F76C"/>
    <w:rsid w:val="001716A9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4253111930D14A6D96DD9671340538D6">
    <w:name w:val="4253111930D14A6D96DD9671340538D6"/>
    <w:rsid w:val="001716A9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52D1CC0ADC8143419A43D83203850D96">
    <w:name w:val="52D1CC0ADC8143419A43D83203850D96"/>
    <w:rsid w:val="001716A9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24DF4414F584181AD2DB3DB9D3B21D81">
    <w:name w:val="024DF4414F584181AD2DB3DB9D3B21D81"/>
    <w:rsid w:val="001716A9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935ED0382C164A0EB5313BC24DF460EC1">
    <w:name w:val="935ED0382C164A0EB5313BC24DF460EC1"/>
    <w:rsid w:val="001716A9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E78DD64B20AC4DF7A80B029BCEE1770F1">
    <w:name w:val="E78DD64B20AC4DF7A80B029BCEE1770F1"/>
    <w:rsid w:val="001716A9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9F844FF687024FB7910767C051B21678">
    <w:name w:val="9F844FF687024FB7910767C051B21678"/>
    <w:rsid w:val="001716A9"/>
  </w:style>
  <w:style w:type="paragraph" w:customStyle="1" w:styleId="8E01616923E14E06B2D447137C52273B">
    <w:name w:val="8E01616923E14E06B2D447137C52273B"/>
    <w:rsid w:val="001716A9"/>
  </w:style>
  <w:style w:type="paragraph" w:customStyle="1" w:styleId="070C5F6B02DE442E882667843EABC576">
    <w:name w:val="070C5F6B02DE442E882667843EABC576"/>
    <w:rsid w:val="001716A9"/>
  </w:style>
  <w:style w:type="paragraph" w:customStyle="1" w:styleId="C1ADD53D54934205A78D5F8F6A9DF220">
    <w:name w:val="C1ADD53D54934205A78D5F8F6A9DF220"/>
    <w:rsid w:val="001716A9"/>
  </w:style>
  <w:style w:type="paragraph" w:customStyle="1" w:styleId="6E705D022C9447E992CBD0F36A97640A">
    <w:name w:val="6E705D022C9447E992CBD0F36A97640A"/>
    <w:rsid w:val="001716A9"/>
  </w:style>
  <w:style w:type="paragraph" w:customStyle="1" w:styleId="2821289D14B64EF6BCEE2D19D4F020E8">
    <w:name w:val="2821289D14B64EF6BCEE2D19D4F020E8"/>
    <w:rsid w:val="001716A9"/>
  </w:style>
  <w:style w:type="paragraph" w:customStyle="1" w:styleId="F570A49C59D2403B9850745BCC291BF3">
    <w:name w:val="F570A49C59D2403B9850745BCC291BF3"/>
    <w:rsid w:val="001716A9"/>
  </w:style>
  <w:style w:type="paragraph" w:customStyle="1" w:styleId="E5214BD15E3448E3BBF81157341ADF09">
    <w:name w:val="E5214BD15E3448E3BBF81157341ADF09"/>
    <w:rsid w:val="001716A9"/>
  </w:style>
  <w:style w:type="paragraph" w:customStyle="1" w:styleId="87B4193E992044C485F78938C41A684F">
    <w:name w:val="87B4193E992044C485F78938C41A684F"/>
    <w:rsid w:val="001716A9"/>
  </w:style>
  <w:style w:type="paragraph" w:customStyle="1" w:styleId="8593A376D4344B7A906DBCF4F35DE469">
    <w:name w:val="8593A376D4344B7A906DBCF4F35DE469"/>
    <w:rsid w:val="001716A9"/>
  </w:style>
  <w:style w:type="paragraph" w:customStyle="1" w:styleId="E11A6EE774D14CDEB3722B3DFB60FB65">
    <w:name w:val="E11A6EE774D14CDEB3722B3DFB60FB65"/>
    <w:rsid w:val="001716A9"/>
  </w:style>
  <w:style w:type="paragraph" w:customStyle="1" w:styleId="083C8E50E3B744D38E42C361375A1C60">
    <w:name w:val="083C8E50E3B744D38E42C361375A1C60"/>
    <w:rsid w:val="001716A9"/>
  </w:style>
  <w:style w:type="paragraph" w:customStyle="1" w:styleId="3D013CCFF25348A5A93161B6DF970587">
    <w:name w:val="3D013CCFF25348A5A93161B6DF970587"/>
    <w:rsid w:val="001716A9"/>
  </w:style>
  <w:style w:type="paragraph" w:customStyle="1" w:styleId="A2B2D6547EF84F2DB1F434E1BDF87FAD">
    <w:name w:val="A2B2D6547EF84F2DB1F434E1BDF87FAD"/>
    <w:rsid w:val="001716A9"/>
  </w:style>
  <w:style w:type="paragraph" w:customStyle="1" w:styleId="104D460268E24AB7A9718390F89D22B9">
    <w:name w:val="104D460268E24AB7A9718390F89D22B9"/>
    <w:rsid w:val="001716A9"/>
  </w:style>
  <w:style w:type="paragraph" w:customStyle="1" w:styleId="DB33EE2BFFFE4096B33437315D88246D">
    <w:name w:val="DB33EE2BFFFE4096B33437315D88246D"/>
    <w:rsid w:val="001716A9"/>
  </w:style>
  <w:style w:type="paragraph" w:customStyle="1" w:styleId="9F20DAFFE0C140D885665D5E08C24E5F">
    <w:name w:val="9F20DAFFE0C140D885665D5E08C24E5F"/>
    <w:rsid w:val="001716A9"/>
  </w:style>
  <w:style w:type="paragraph" w:customStyle="1" w:styleId="0BB1C670E1384B8E84F547EC6E9A2641">
    <w:name w:val="0BB1C670E1384B8E84F547EC6E9A2641"/>
    <w:rsid w:val="001716A9"/>
  </w:style>
  <w:style w:type="paragraph" w:customStyle="1" w:styleId="891C990443F744AA9F549C60DFEF18C8">
    <w:name w:val="891C990443F744AA9F549C60DFEF18C8"/>
    <w:rsid w:val="001716A9"/>
  </w:style>
  <w:style w:type="paragraph" w:customStyle="1" w:styleId="0BB1C670E1384B8E84F547EC6E9A26411">
    <w:name w:val="0BB1C670E1384B8E84F547EC6E9A2641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">
    <w:name w:val="F297E8966A8B4B91A3084FDF5C9413F7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">
    <w:name w:val="070C5F6B02DE442E882667843EABC576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">
    <w:name w:val="C1ADD53D54934205A78D5F8F6A9DF220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">
    <w:name w:val="6E705D022C9447E992CBD0F36A97640A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">
    <w:name w:val="2821289D14B64EF6BCEE2D19D4F020E8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">
    <w:name w:val="F570A49C59D2403B9850745BCC291BF3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">
    <w:name w:val="E5214BD15E3448E3BBF81157341ADF09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">
    <w:name w:val="87B4193E992044C485F78938C41A684F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">
    <w:name w:val="8593A376D4344B7A906DBCF4F35DE469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">
    <w:name w:val="E478D239EF0847C5A1DC287C4542033C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1">
    <w:name w:val="891C990443F744AA9F549C60DFEF18C81"/>
    <w:rsid w:val="00866595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1">
    <w:name w:val="083C8E50E3B744D38E42C361375A1C601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">
    <w:name w:val="1A710D7D69574A559845EAEDE18DE3AB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3D013CCFF25348A5A93161B6DF9705871">
    <w:name w:val="3D013CCFF25348A5A93161B6DF9705871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">
    <w:name w:val="040771ADE45246F78F40335373D43E19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52D1CC0ADC8143419A43D83203850D961">
    <w:name w:val="52D1CC0ADC8143419A43D83203850D961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">
    <w:name w:val="ACA07BF1728541098F4B4DDCEA6BB0E6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24DF4414F584181AD2DB3DB9D3B21D82">
    <w:name w:val="024DF4414F584181AD2DB3DB9D3B21D82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">
    <w:name w:val="F84CEF3FFB6F4C5B81856B96326DA491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935ED0382C164A0EB5313BC24DF460EC2">
    <w:name w:val="935ED0382C164A0EB5313BC24DF460EC2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">
    <w:name w:val="A2B2D6547EF84F2DB1F434E1BDF87FAD1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E78DD64B20AC4DF7A80B029BCEE1770F2">
    <w:name w:val="E78DD64B20AC4DF7A80B029BCEE1770F2"/>
    <w:rsid w:val="0086659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04D460268E24AB7A9718390F89D22B91">
    <w:name w:val="104D460268E24AB7A9718390F89D22B9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DB33EE2BFFFE4096B33437315D88246D1">
    <w:name w:val="DB33EE2BFFFE4096B33437315D88246D1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A6AA6E62964891A0AEB5C4BB12F18B">
    <w:name w:val="9FA6AA6E62964891A0AEB5C4BB12F18B"/>
    <w:rsid w:val="0086659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">
    <w:name w:val="F297E8966A8B4B91A3084FDF5C9413F7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">
    <w:name w:val="070C5F6B02DE442E882667843EABC576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">
    <w:name w:val="C1ADD53D54934205A78D5F8F6A9DF220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2">
    <w:name w:val="6E705D022C9447E992CBD0F36A97640A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">
    <w:name w:val="2821289D14B64EF6BCEE2D19D4F020E8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">
    <w:name w:val="F570A49C59D2403B9850745BCC291BF3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">
    <w:name w:val="E5214BD15E3448E3BBF81157341ADF09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">
    <w:name w:val="87B4193E992044C485F78938C41A684F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">
    <w:name w:val="8593A376D4344B7A906DBCF4F35DE469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1">
    <w:name w:val="E478D239EF0847C5A1DC287C4542033C1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2">
    <w:name w:val="891C990443F744AA9F549C60DFEF18C82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2">
    <w:name w:val="083C8E50E3B744D38E42C361375A1C602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">
    <w:name w:val="1A710D7D69574A559845EAEDE18DE3AB1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">
    <w:name w:val="040771ADE45246F78F40335373D43E191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">
    <w:name w:val="ACA07BF1728541098F4B4DDCEA6BB0E61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">
    <w:name w:val="F84CEF3FFB6F4C5B81856B96326DA4911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2">
    <w:name w:val="A2B2D6547EF84F2DB1F434E1BDF87FAD2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04D460268E24AB7A9718390F89D22B92">
    <w:name w:val="104D460268E24AB7A9718390F89D22B9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DB33EE2BFFFE4096B33437315D88246D2">
    <w:name w:val="DB33EE2BFFFE4096B33437315D88246D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A6AA6E62964891A0AEB5C4BB12F18B1">
    <w:name w:val="9FA6AA6E62964891A0AEB5C4BB12F18B1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2C61428146B443F80E9BE75774657B6">
    <w:name w:val="12C61428146B443F80E9BE75774657B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3">
    <w:name w:val="F297E8966A8B4B91A3084FDF5C9413F7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3">
    <w:name w:val="070C5F6B02DE442E882667843EABC576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3">
    <w:name w:val="C1ADD53D54934205A78D5F8F6A9DF220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3">
    <w:name w:val="6E705D022C9447E992CBD0F36A97640A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3">
    <w:name w:val="2821289D14B64EF6BCEE2D19D4F020E8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3">
    <w:name w:val="F570A49C59D2403B9850745BCC291BF3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3">
    <w:name w:val="E5214BD15E3448E3BBF81157341ADF09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3">
    <w:name w:val="87B4193E992044C485F78938C41A684F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3">
    <w:name w:val="8593A376D4344B7A906DBCF4F35DE469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2">
    <w:name w:val="E478D239EF0847C5A1DC287C4542033C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3">
    <w:name w:val="891C990443F744AA9F549C60DFEF18C83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3">
    <w:name w:val="083C8E50E3B744D38E42C361375A1C603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2">
    <w:name w:val="1A710D7D69574A559845EAEDE18DE3AB2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2">
    <w:name w:val="040771ADE45246F78F40335373D43E192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2">
    <w:name w:val="ACA07BF1728541098F4B4DDCEA6BB0E62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2">
    <w:name w:val="F84CEF3FFB6F4C5B81856B96326DA4912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3">
    <w:name w:val="A2B2D6547EF84F2DB1F434E1BDF87FAD3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">
    <w:name w:val="274A2FD9615A4DC590DF6E21AC2D23BC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2C61428146B443F80E9BE75774657B61">
    <w:name w:val="12C61428146B443F80E9BE75774657B61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4">
    <w:name w:val="F297E8966A8B4B91A3084FDF5C9413F7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4">
    <w:name w:val="070C5F6B02DE442E882667843EABC576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4">
    <w:name w:val="C1ADD53D54934205A78D5F8F6A9DF220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4">
    <w:name w:val="6E705D022C9447E992CBD0F36A97640A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4">
    <w:name w:val="2821289D14B64EF6BCEE2D19D4F020E8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4">
    <w:name w:val="F570A49C59D2403B9850745BCC291BF3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4">
    <w:name w:val="E5214BD15E3448E3BBF81157341ADF09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4">
    <w:name w:val="87B4193E992044C485F78938C41A684F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4">
    <w:name w:val="8593A376D4344B7A906DBCF4F35DE469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3">
    <w:name w:val="E478D239EF0847C5A1DC287C4542033C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4">
    <w:name w:val="891C990443F744AA9F549C60DFEF18C84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4">
    <w:name w:val="083C8E50E3B744D38E42C361375A1C604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3">
    <w:name w:val="1A710D7D69574A559845EAEDE18DE3AB3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3">
    <w:name w:val="040771ADE45246F78F40335373D43E193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3">
    <w:name w:val="ACA07BF1728541098F4B4DDCEA6BB0E63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3">
    <w:name w:val="F84CEF3FFB6F4C5B81856B96326DA4913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4">
    <w:name w:val="A2B2D6547EF84F2DB1F434E1BDF87FAD4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">
    <w:name w:val="274A2FD9615A4DC590DF6E21AC2D23BC1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2C61428146B443F80E9BE75774657B62">
    <w:name w:val="12C61428146B443F80E9BE75774657B6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5">
    <w:name w:val="F297E8966A8B4B91A3084FDF5C9413F7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5">
    <w:name w:val="070C5F6B02DE442E882667843EABC576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5">
    <w:name w:val="C1ADD53D54934205A78D5F8F6A9DF220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5">
    <w:name w:val="6E705D022C9447E992CBD0F36A97640A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5">
    <w:name w:val="2821289D14B64EF6BCEE2D19D4F020E8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5">
    <w:name w:val="F570A49C59D2403B9850745BCC291BF3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5">
    <w:name w:val="E5214BD15E3448E3BBF81157341ADF09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5">
    <w:name w:val="87B4193E992044C485F78938C41A684F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5">
    <w:name w:val="8593A376D4344B7A906DBCF4F35DE469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4">
    <w:name w:val="E478D239EF0847C5A1DC287C4542033C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5">
    <w:name w:val="891C990443F744AA9F549C60DFEF18C85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5">
    <w:name w:val="083C8E50E3B744D38E42C361375A1C605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4">
    <w:name w:val="1A710D7D69574A559845EAEDE18DE3AB4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4">
    <w:name w:val="040771ADE45246F78F40335373D43E194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4">
    <w:name w:val="ACA07BF1728541098F4B4DDCEA6BB0E64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4">
    <w:name w:val="F84CEF3FFB6F4C5B81856B96326DA4914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5">
    <w:name w:val="A2B2D6547EF84F2DB1F434E1BDF87FAD5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2">
    <w:name w:val="274A2FD9615A4DC590DF6E21AC2D23BC2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2C61428146B443F80E9BE75774657B63">
    <w:name w:val="12C61428146B443F80E9BE75774657B6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6">
    <w:name w:val="F297E8966A8B4B91A3084FDF5C9413F7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6">
    <w:name w:val="070C5F6B02DE442E882667843EABC576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6">
    <w:name w:val="C1ADD53D54934205A78D5F8F6A9DF220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6">
    <w:name w:val="6E705D022C9447E992CBD0F36A97640A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6">
    <w:name w:val="2821289D14B64EF6BCEE2D19D4F020E8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6">
    <w:name w:val="F570A49C59D2403B9850745BCC291BF3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6">
    <w:name w:val="E5214BD15E3448E3BBF81157341ADF09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6">
    <w:name w:val="87B4193E992044C485F78938C41A684F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6">
    <w:name w:val="8593A376D4344B7A906DBCF4F35DE4696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character" w:customStyle="1" w:styleId="Naslov1Char">
    <w:name w:val="Naslov 1 Char"/>
    <w:basedOn w:val="Zadanifontodlomka"/>
    <w:link w:val="Naslov1"/>
    <w:uiPriority w:val="9"/>
    <w:rsid w:val="00400C6F"/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6">
    <w:name w:val="891C990443F744AA9F549C60DFEF18C86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6">
    <w:name w:val="083C8E50E3B744D38E42C361375A1C606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5">
    <w:name w:val="1A710D7D69574A559845EAEDE18DE3AB5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5">
    <w:name w:val="040771ADE45246F78F40335373D43E195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5">
    <w:name w:val="ACA07BF1728541098F4B4DDCEA6BB0E65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5">
    <w:name w:val="F84CEF3FFB6F4C5B81856B96326DA4915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6">
    <w:name w:val="A2B2D6547EF84F2DB1F434E1BDF87FAD6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3">
    <w:name w:val="274A2FD9615A4DC590DF6E21AC2D23BC3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2C61428146B443F80E9BE75774657B64">
    <w:name w:val="12C61428146B443F80E9BE75774657B6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7">
    <w:name w:val="F297E8966A8B4B91A3084FDF5C9413F7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7">
    <w:name w:val="070C5F6B02DE442E882667843EABC576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7">
    <w:name w:val="C1ADD53D54934205A78D5F8F6A9DF220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7">
    <w:name w:val="6E705D022C9447E992CBD0F36A97640A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7">
    <w:name w:val="2821289D14B64EF6BCEE2D19D4F020E8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7">
    <w:name w:val="F570A49C59D2403B9850745BCC291BF3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7">
    <w:name w:val="E5214BD15E3448E3BBF81157341ADF09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7">
    <w:name w:val="87B4193E992044C485F78938C41A684F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7">
    <w:name w:val="8593A376D4344B7A906DBCF4F35DE4697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7">
    <w:name w:val="891C990443F744AA9F549C60DFEF18C87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7">
    <w:name w:val="083C8E50E3B744D38E42C361375A1C607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6">
    <w:name w:val="1A710D7D69574A559845EAEDE18DE3AB6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6">
    <w:name w:val="040771ADE45246F78F40335373D43E196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6">
    <w:name w:val="ACA07BF1728541098F4B4DDCEA6BB0E66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6">
    <w:name w:val="F84CEF3FFB6F4C5B81856B96326DA4916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7">
    <w:name w:val="A2B2D6547EF84F2DB1F434E1BDF87FAD7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4">
    <w:name w:val="274A2FD9615A4DC590DF6E21AC2D23BC4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">
    <w:name w:val="AA330AA0F96B471698C347C74B44181D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2C61428146B443F80E9BE75774657B65">
    <w:name w:val="12C61428146B443F80E9BE75774657B6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8">
    <w:name w:val="F297E8966A8B4B91A3084FDF5C9413F7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8">
    <w:name w:val="070C5F6B02DE442E882667843EABC576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8">
    <w:name w:val="C1ADD53D54934205A78D5F8F6A9DF220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8">
    <w:name w:val="6E705D022C9447E992CBD0F36A97640A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8">
    <w:name w:val="2821289D14B64EF6BCEE2D19D4F020E8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8">
    <w:name w:val="F570A49C59D2403B9850745BCC291BF3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8">
    <w:name w:val="E5214BD15E3448E3BBF81157341ADF09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8">
    <w:name w:val="87B4193E992044C485F78938C41A684F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8">
    <w:name w:val="8593A376D4344B7A906DBCF4F35DE4698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8">
    <w:name w:val="891C990443F744AA9F549C60DFEF18C88"/>
    <w:rsid w:val="001B0C16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8">
    <w:name w:val="083C8E50E3B744D38E42C361375A1C608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7">
    <w:name w:val="1A710D7D69574A559845EAEDE18DE3AB7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7">
    <w:name w:val="040771ADE45246F78F40335373D43E197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7">
    <w:name w:val="ACA07BF1728541098F4B4DDCEA6BB0E67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7">
    <w:name w:val="F84CEF3FFB6F4C5B81856B96326DA4917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8">
    <w:name w:val="A2B2D6547EF84F2DB1F434E1BDF87FAD8"/>
    <w:rsid w:val="001B0C16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5">
    <w:name w:val="274A2FD9615A4DC590DF6E21AC2D23BC5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1">
    <w:name w:val="AA330AA0F96B471698C347C74B44181D1"/>
    <w:rsid w:val="001B0C16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9">
    <w:name w:val="F297E8966A8B4B91A3084FDF5C9413F7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9">
    <w:name w:val="070C5F6B02DE442E882667843EABC576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9">
    <w:name w:val="C1ADD53D54934205A78D5F8F6A9DF220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9">
    <w:name w:val="6E705D022C9447E992CBD0F36A97640A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9">
    <w:name w:val="2821289D14B64EF6BCEE2D19D4F020E8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9">
    <w:name w:val="F570A49C59D2403B9850745BCC291BF3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9">
    <w:name w:val="E5214BD15E3448E3BBF81157341ADF09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9">
    <w:name w:val="87B4193E992044C485F78938C41A684F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9">
    <w:name w:val="8593A376D4344B7A906DBCF4F35DE4699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1C990443F744AA9F549C60DFEF18C89">
    <w:name w:val="891C990443F744AA9F549C60DFEF18C89"/>
    <w:rsid w:val="00400C6F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9">
    <w:name w:val="083C8E50E3B744D38E42C361375A1C609"/>
    <w:rsid w:val="00400C6F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8">
    <w:name w:val="1A710D7D69574A559845EAEDE18DE3AB8"/>
    <w:rsid w:val="00400C6F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8">
    <w:name w:val="040771ADE45246F78F40335373D43E198"/>
    <w:rsid w:val="00400C6F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8">
    <w:name w:val="ACA07BF1728541098F4B4DDCEA6BB0E68"/>
    <w:rsid w:val="00400C6F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8">
    <w:name w:val="F84CEF3FFB6F4C5B81856B96326DA4918"/>
    <w:rsid w:val="00400C6F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9">
    <w:name w:val="A2B2D6547EF84F2DB1F434E1BDF87FAD9"/>
    <w:rsid w:val="00400C6F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6">
    <w:name w:val="274A2FD9615A4DC590DF6E21AC2D23BC6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2">
    <w:name w:val="AA330AA0F96B471698C347C74B44181D2"/>
    <w:rsid w:val="00400C6F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">
    <w:name w:val="9FB0C7DACE0745FB995271F4F10BB294"/>
    <w:rsid w:val="00400C6F"/>
  </w:style>
  <w:style w:type="paragraph" w:customStyle="1" w:styleId="E478D239EF0847C5A1DC287C4542033C5">
    <w:name w:val="E478D239EF0847C5A1DC287C4542033C5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0">
    <w:name w:val="891C990443F744AA9F549C60DFEF18C810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10">
    <w:name w:val="083C8E50E3B744D38E42C361375A1C6010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9">
    <w:name w:val="1A710D7D69574A559845EAEDE18DE3AB9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9">
    <w:name w:val="040771ADE45246F78F40335373D43E199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9">
    <w:name w:val="ACA07BF1728541098F4B4DDCEA6BB0E69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9">
    <w:name w:val="F84CEF3FFB6F4C5B81856B96326DA4919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0">
    <w:name w:val="A2B2D6547EF84F2DB1F434E1BDF87FAD10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7">
    <w:name w:val="274A2FD9615A4DC590DF6E21AC2D23BC7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3">
    <w:name w:val="AA330AA0F96B471698C347C74B44181D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1">
    <w:name w:val="9FB0C7DACE0745FB995271F4F10BB294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0">
    <w:name w:val="F297E8966A8B4B91A3084FDF5C9413F7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0">
    <w:name w:val="070C5F6B02DE442E882667843EABC576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0">
    <w:name w:val="C1ADD53D54934205A78D5F8F6A9DF220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0">
    <w:name w:val="6E705D022C9447E992CBD0F36A97640A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0">
    <w:name w:val="2821289D14B64EF6BCEE2D19D4F020E8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0">
    <w:name w:val="F570A49C59D2403B9850745BCC291BF3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0">
    <w:name w:val="E5214BD15E3448E3BBF81157341ADF09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0">
    <w:name w:val="87B4193E992044C485F78938C41A684F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0">
    <w:name w:val="8593A376D4344B7A906DBCF4F35DE469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6">
    <w:name w:val="E478D239EF0847C5A1DC287C4542033C6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1">
    <w:name w:val="891C990443F744AA9F549C60DFEF18C811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11">
    <w:name w:val="083C8E50E3B744D38E42C361375A1C601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0">
    <w:name w:val="1A710D7D69574A559845EAEDE18DE3AB10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0">
    <w:name w:val="040771ADE45246F78F40335373D43E1910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0">
    <w:name w:val="ACA07BF1728541098F4B4DDCEA6BB0E610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0">
    <w:name w:val="F84CEF3FFB6F4C5B81856B96326DA49110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1">
    <w:name w:val="A2B2D6547EF84F2DB1F434E1BDF87FAD1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8">
    <w:name w:val="274A2FD9615A4DC590DF6E21AC2D23BC8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4">
    <w:name w:val="AA330AA0F96B471698C347C74B44181D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2">
    <w:name w:val="9FB0C7DACE0745FB995271F4F10BB294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1">
    <w:name w:val="F297E8966A8B4B91A3084FDF5C9413F7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1">
    <w:name w:val="070C5F6B02DE442E882667843EABC576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1">
    <w:name w:val="C1ADD53D54934205A78D5F8F6A9DF220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1">
    <w:name w:val="6E705D022C9447E992CBD0F36A97640A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1">
    <w:name w:val="2821289D14B64EF6BCEE2D19D4F020E8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1">
    <w:name w:val="F570A49C59D2403B9850745BCC291BF3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1">
    <w:name w:val="E5214BD15E3448E3BBF81157341ADF09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1">
    <w:name w:val="87B4193E992044C485F78938C41A684F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1">
    <w:name w:val="8593A376D4344B7A906DBCF4F35DE469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7">
    <w:name w:val="E478D239EF0847C5A1DC287C4542033C7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2">
    <w:name w:val="891C990443F744AA9F549C60DFEF18C812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12">
    <w:name w:val="083C8E50E3B744D38E42C361375A1C601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1">
    <w:name w:val="1A710D7D69574A559845EAEDE18DE3AB1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1">
    <w:name w:val="ACA07BF1728541098F4B4DDCEA6BB0E61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1">
    <w:name w:val="F84CEF3FFB6F4C5B81856B96326DA4911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2">
    <w:name w:val="A2B2D6547EF84F2DB1F434E1BDF87FAD1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9">
    <w:name w:val="274A2FD9615A4DC590DF6E21AC2D23BC9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5">
    <w:name w:val="AA330AA0F96B471698C347C74B44181D5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3">
    <w:name w:val="9FB0C7DACE0745FB995271F4F10BB294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2">
    <w:name w:val="F297E8966A8B4B91A3084FDF5C9413F7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2">
    <w:name w:val="070C5F6B02DE442E882667843EABC576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2">
    <w:name w:val="C1ADD53D54934205A78D5F8F6A9DF220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2">
    <w:name w:val="6E705D022C9447E992CBD0F36A97640A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2">
    <w:name w:val="2821289D14B64EF6BCEE2D19D4F020E8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2">
    <w:name w:val="F570A49C59D2403B9850745BCC291BF3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2">
    <w:name w:val="E5214BD15E3448E3BBF81157341ADF09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2">
    <w:name w:val="87B4193E992044C485F78938C41A684F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2">
    <w:name w:val="8593A376D4344B7A906DBCF4F35DE469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8">
    <w:name w:val="E478D239EF0847C5A1DC287C4542033C8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3">
    <w:name w:val="891C990443F744AA9F549C60DFEF18C813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3C8E50E3B744D38E42C361375A1C6013">
    <w:name w:val="083C8E50E3B744D38E42C361375A1C6013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2">
    <w:name w:val="1A710D7D69574A559845EAEDE18DE3AB1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1">
    <w:name w:val="040771ADE45246F78F40335373D43E191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2">
    <w:name w:val="ACA07BF1728541098F4B4DDCEA6BB0E61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2">
    <w:name w:val="F84CEF3FFB6F4C5B81856B96326DA4911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3">
    <w:name w:val="A2B2D6547EF84F2DB1F434E1BDF87FAD13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0">
    <w:name w:val="274A2FD9615A4DC590DF6E21AC2D23BC10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6">
    <w:name w:val="AA330AA0F96B471698C347C74B44181D6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BDEA7BEF18AD4874AB0EE6AEC2F747BF">
    <w:name w:val="BDEA7BEF18AD4874AB0EE6AEC2F747BF"/>
    <w:rsid w:val="004C58D4"/>
  </w:style>
  <w:style w:type="paragraph" w:customStyle="1" w:styleId="9FB0C7DACE0745FB995271F4F10BB2944">
    <w:name w:val="9FB0C7DACE0745FB995271F4F10BB294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3">
    <w:name w:val="F297E8966A8B4B91A3084FDF5C9413F7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3">
    <w:name w:val="070C5F6B02DE442E882667843EABC576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3">
    <w:name w:val="C1ADD53D54934205A78D5F8F6A9DF220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3">
    <w:name w:val="6E705D022C9447E992CBD0F36A97640A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3">
    <w:name w:val="2821289D14B64EF6BCEE2D19D4F020E8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3">
    <w:name w:val="F570A49C59D2403B9850745BCC291BF3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3">
    <w:name w:val="E5214BD15E3448E3BBF81157341ADF09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3">
    <w:name w:val="87B4193E992044C485F78938C41A684F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3">
    <w:name w:val="8593A376D4344B7A906DBCF4F35DE46913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9">
    <w:name w:val="E478D239EF0847C5A1DC287C4542033C9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4">
    <w:name w:val="891C990443F744AA9F549C60DFEF18C814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DEA7BEF18AD4874AB0EE6AEC2F747BF1">
    <w:name w:val="BDEA7BEF18AD4874AB0EE6AEC2F747BF1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3">
    <w:name w:val="1A710D7D69574A559845EAEDE18DE3AB13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2">
    <w:name w:val="040771ADE45246F78F40335373D43E191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3">
    <w:name w:val="ACA07BF1728541098F4B4DDCEA6BB0E613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3">
    <w:name w:val="F84CEF3FFB6F4C5B81856B96326DA49113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4">
    <w:name w:val="A2B2D6547EF84F2DB1F434E1BDF87FAD14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1">
    <w:name w:val="274A2FD9615A4DC590DF6E21AC2D23BC11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7">
    <w:name w:val="AA330AA0F96B471698C347C74B44181D7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5">
    <w:name w:val="9FB0C7DACE0745FB995271F4F10BB2945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4">
    <w:name w:val="F297E8966A8B4B91A3084FDF5C9413F7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4">
    <w:name w:val="070C5F6B02DE442E882667843EABC576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4">
    <w:name w:val="C1ADD53D54934205A78D5F8F6A9DF220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4">
    <w:name w:val="6E705D022C9447E992CBD0F36A97640A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4">
    <w:name w:val="2821289D14B64EF6BCEE2D19D4F020E8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4">
    <w:name w:val="F570A49C59D2403B9850745BCC291BF3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4">
    <w:name w:val="E5214BD15E3448E3BBF81157341ADF09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4">
    <w:name w:val="87B4193E992044C485F78938C41A684F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4">
    <w:name w:val="8593A376D4344B7A906DBCF4F35DE46914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10">
    <w:name w:val="E478D239EF0847C5A1DC287C4542033C10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5">
    <w:name w:val="891C990443F744AA9F549C60DFEF18C815"/>
    <w:rsid w:val="004C58D4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DEA7BEF18AD4874AB0EE6AEC2F747BF2">
    <w:name w:val="BDEA7BEF18AD4874AB0EE6AEC2F747BF2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4">
    <w:name w:val="1A710D7D69574A559845EAEDE18DE3AB14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3">
    <w:name w:val="040771ADE45246F78F40335373D43E1913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4">
    <w:name w:val="ACA07BF1728541098F4B4DDCEA6BB0E614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4">
    <w:name w:val="F84CEF3FFB6F4C5B81856B96326DA49114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5">
    <w:name w:val="A2B2D6547EF84F2DB1F434E1BDF87FAD15"/>
    <w:rsid w:val="004C58D4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2">
    <w:name w:val="274A2FD9615A4DC590DF6E21AC2D23BC12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8">
    <w:name w:val="AA330AA0F96B471698C347C74B44181D8"/>
    <w:rsid w:val="004C58D4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6">
    <w:name w:val="9FB0C7DACE0745FB995271F4F10BB2946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5">
    <w:name w:val="F297E8966A8B4B91A3084FDF5C9413F7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5">
    <w:name w:val="070C5F6B02DE442E882667843EABC576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5">
    <w:name w:val="C1ADD53D54934205A78D5F8F6A9DF220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5">
    <w:name w:val="6E705D022C9447E992CBD0F36A97640A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5">
    <w:name w:val="2821289D14B64EF6BCEE2D19D4F020E8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5">
    <w:name w:val="F570A49C59D2403B9850745BCC291BF3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5">
    <w:name w:val="E5214BD15E3448E3BBF81157341ADF09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5">
    <w:name w:val="87B4193E992044C485F78938C41A684F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5">
    <w:name w:val="8593A376D4344B7A906DBCF4F35DE46915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11">
    <w:name w:val="E478D239EF0847C5A1DC287C4542033C11"/>
    <w:rsid w:val="00275138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6">
    <w:name w:val="891C990443F744AA9F549C60DFEF18C816"/>
    <w:rsid w:val="00275138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DEA7BEF18AD4874AB0EE6AEC2F747BF3">
    <w:name w:val="BDEA7BEF18AD4874AB0EE6AEC2F747BF3"/>
    <w:rsid w:val="0027513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5">
    <w:name w:val="1A710D7D69574A559845EAEDE18DE3AB15"/>
    <w:rsid w:val="0027513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4">
    <w:name w:val="040771ADE45246F78F40335373D43E1914"/>
    <w:rsid w:val="0027513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5">
    <w:name w:val="ACA07BF1728541098F4B4DDCEA6BB0E615"/>
    <w:rsid w:val="0027513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5">
    <w:name w:val="F84CEF3FFB6F4C5B81856B96326DA49115"/>
    <w:rsid w:val="0027513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6">
    <w:name w:val="A2B2D6547EF84F2DB1F434E1BDF87FAD16"/>
    <w:rsid w:val="0027513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3">
    <w:name w:val="274A2FD9615A4DC590DF6E21AC2D23BC13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9">
    <w:name w:val="AA330AA0F96B471698C347C74B44181D9"/>
    <w:rsid w:val="0027513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7">
    <w:name w:val="9FB0C7DACE0745FB995271F4F10BB294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6">
    <w:name w:val="F297E8966A8B4B91A3084FDF5C9413F7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6">
    <w:name w:val="070C5F6B02DE442E882667843EABC576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6">
    <w:name w:val="C1ADD53D54934205A78D5F8F6A9DF220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6">
    <w:name w:val="6E705D022C9447E992CBD0F36A97640A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6">
    <w:name w:val="2821289D14B64EF6BCEE2D19D4F020E8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6">
    <w:name w:val="F570A49C59D2403B9850745BCC291BF3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6">
    <w:name w:val="E5214BD15E3448E3BBF81157341ADF09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6">
    <w:name w:val="87B4193E992044C485F78938C41A684F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6">
    <w:name w:val="8593A376D4344B7A906DBCF4F35DE46916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12">
    <w:name w:val="E478D239EF0847C5A1DC287C4542033C12"/>
    <w:rsid w:val="00575A35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7">
    <w:name w:val="891C990443F744AA9F549C60DFEF18C817"/>
    <w:rsid w:val="00575A35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DEA7BEF18AD4874AB0EE6AEC2F747BF4">
    <w:name w:val="BDEA7BEF18AD4874AB0EE6AEC2F747BF4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6">
    <w:name w:val="1A710D7D69574A559845EAEDE18DE3AB16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5">
    <w:name w:val="040771ADE45246F78F40335373D43E1915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6">
    <w:name w:val="ACA07BF1728541098F4B4DDCEA6BB0E616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6">
    <w:name w:val="F84CEF3FFB6F4C5B81856B96326DA49116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7">
    <w:name w:val="A2B2D6547EF84F2DB1F434E1BDF87FAD17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4">
    <w:name w:val="274A2FD9615A4DC590DF6E21AC2D23BC14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10">
    <w:name w:val="AA330AA0F96B471698C347C74B44181D10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8">
    <w:name w:val="9FB0C7DACE0745FB995271F4F10BB2948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7">
    <w:name w:val="F297E8966A8B4B91A3084FDF5C9413F7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7">
    <w:name w:val="070C5F6B02DE442E882667843EABC576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7">
    <w:name w:val="C1ADD53D54934205A78D5F8F6A9DF220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E705D022C9447E992CBD0F36A97640A17">
    <w:name w:val="6E705D022C9447E992CBD0F36A97640A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7">
    <w:name w:val="2821289D14B64EF6BCEE2D19D4F020E8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7">
    <w:name w:val="F570A49C59D2403B9850745BCC291BF3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7">
    <w:name w:val="E5214BD15E3448E3BBF81157341ADF09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7">
    <w:name w:val="87B4193E992044C485F78938C41A684F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7">
    <w:name w:val="8593A376D4344B7A906DBCF4F35DE46917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78D239EF0847C5A1DC287C4542033C13">
    <w:name w:val="E478D239EF0847C5A1DC287C4542033C13"/>
    <w:rsid w:val="00575A35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91C990443F744AA9F549C60DFEF18C818">
    <w:name w:val="891C990443F744AA9F549C60DFEF18C818"/>
    <w:rsid w:val="00575A35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DEA7BEF18AD4874AB0EE6AEC2F747BF5">
    <w:name w:val="BDEA7BEF18AD4874AB0EE6AEC2F747BF5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A710D7D69574A559845EAEDE18DE3AB17">
    <w:name w:val="1A710D7D69574A559845EAEDE18DE3AB17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40771ADE45246F78F40335373D43E1916">
    <w:name w:val="040771ADE45246F78F40335373D43E1916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CA07BF1728541098F4B4DDCEA6BB0E617">
    <w:name w:val="ACA07BF1728541098F4B4DDCEA6BB0E617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84CEF3FFB6F4C5B81856B96326DA49117">
    <w:name w:val="F84CEF3FFB6F4C5B81856B96326DA49117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A2B2D6547EF84F2DB1F434E1BDF87FAD18">
    <w:name w:val="A2B2D6547EF84F2DB1F434E1BDF87FAD18"/>
    <w:rsid w:val="00575A35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74A2FD9615A4DC590DF6E21AC2D23BC15">
    <w:name w:val="274A2FD9615A4DC590DF6E21AC2D23BC15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AA330AA0F96B471698C347C74B44181D11">
    <w:name w:val="AA330AA0F96B471698C347C74B44181D11"/>
    <w:rsid w:val="00575A35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60B23DB9935E49FA84E0494929259089">
    <w:name w:val="60B23DB9935E49FA84E0494929259089"/>
    <w:rsid w:val="00CE7D1E"/>
  </w:style>
  <w:style w:type="paragraph" w:customStyle="1" w:styleId="5BCA79EE4FAE4DC1AA021FA3E305A5DD">
    <w:name w:val="5BCA79EE4FAE4DC1AA021FA3E305A5DD"/>
    <w:rsid w:val="00CE7D1E"/>
  </w:style>
  <w:style w:type="paragraph" w:customStyle="1" w:styleId="3A7390E2D37A4BE1848EB903DFECEEFE">
    <w:name w:val="3A7390E2D37A4BE1848EB903DFECEEFE"/>
    <w:rsid w:val="00CE7D1E"/>
  </w:style>
  <w:style w:type="paragraph" w:customStyle="1" w:styleId="721488DF77FF495982D6AA8CC2534575">
    <w:name w:val="721488DF77FF495982D6AA8CC2534575"/>
    <w:rsid w:val="00CE7D1E"/>
  </w:style>
  <w:style w:type="paragraph" w:customStyle="1" w:styleId="1B066486F218479CB6DB72F6A8793EBD">
    <w:name w:val="1B066486F218479CB6DB72F6A8793EBD"/>
    <w:rsid w:val="00CE7D1E"/>
  </w:style>
  <w:style w:type="paragraph" w:customStyle="1" w:styleId="EC320B11824C48DA84BC93AE3DF7B3AA">
    <w:name w:val="EC320B11824C48DA84BC93AE3DF7B3AA"/>
    <w:rsid w:val="00CE7D1E"/>
  </w:style>
  <w:style w:type="paragraph" w:customStyle="1" w:styleId="CAF6B7287B734848A4EAC2DAA7B0AD07">
    <w:name w:val="CAF6B7287B734848A4EAC2DAA7B0AD07"/>
    <w:rsid w:val="00CE7D1E"/>
  </w:style>
  <w:style w:type="paragraph" w:customStyle="1" w:styleId="C985E5244E954EC7BE500E76FFE0FEB1">
    <w:name w:val="C985E5244E954EC7BE500E76FFE0FEB1"/>
    <w:rsid w:val="00CE7D1E"/>
  </w:style>
  <w:style w:type="paragraph" w:customStyle="1" w:styleId="2A7937BFFE064687A9C7AC9BDBA11B6F">
    <w:name w:val="2A7937BFFE064687A9C7AC9BDBA11B6F"/>
    <w:rsid w:val="00CE7D1E"/>
  </w:style>
  <w:style w:type="paragraph" w:customStyle="1" w:styleId="4B886B71DB214CEBA04D3B58066E5CBB">
    <w:name w:val="4B886B71DB214CEBA04D3B58066E5CBB"/>
    <w:rsid w:val="00CE7D1E"/>
  </w:style>
  <w:style w:type="paragraph" w:customStyle="1" w:styleId="DFA7088FCD424C4D8C8FEBB5DA4722CE">
    <w:name w:val="DFA7088FCD424C4D8C8FEBB5DA4722CE"/>
    <w:rsid w:val="00CE7D1E"/>
  </w:style>
  <w:style w:type="paragraph" w:customStyle="1" w:styleId="DEC262A3C68C4D3A99094AF1362B3E9A">
    <w:name w:val="DEC262A3C68C4D3A99094AF1362B3E9A"/>
    <w:rsid w:val="00CE7D1E"/>
  </w:style>
  <w:style w:type="paragraph" w:customStyle="1" w:styleId="570FF205674E4C188B81C49CE85F1F6D">
    <w:name w:val="570FF205674E4C188B81C49CE85F1F6D"/>
    <w:rsid w:val="00CE7D1E"/>
  </w:style>
  <w:style w:type="paragraph" w:customStyle="1" w:styleId="5B0517934BF54E3C957D0EFF17162BDE">
    <w:name w:val="5B0517934BF54E3C957D0EFF17162BDE"/>
    <w:rsid w:val="00CE7D1E"/>
  </w:style>
  <w:style w:type="paragraph" w:customStyle="1" w:styleId="C64EE7A3F0104607A489400FF2FC411B">
    <w:name w:val="C64EE7A3F0104607A489400FF2FC411B"/>
    <w:rsid w:val="00CE7D1E"/>
  </w:style>
  <w:style w:type="paragraph" w:customStyle="1" w:styleId="FCC820D6463C45809A5E6CE48F974EDE">
    <w:name w:val="FCC820D6463C45809A5E6CE48F974EDE"/>
    <w:rsid w:val="00CE7D1E"/>
  </w:style>
  <w:style w:type="paragraph" w:customStyle="1" w:styleId="7886ED3660324FE2B5CD47F218A6EFF7">
    <w:name w:val="7886ED3660324FE2B5CD47F218A6EFF7"/>
    <w:rsid w:val="00CE7D1E"/>
  </w:style>
  <w:style w:type="paragraph" w:customStyle="1" w:styleId="0DD22A4F5F3A46ED8E8E852644D1EF16">
    <w:name w:val="0DD22A4F5F3A46ED8E8E852644D1EF16"/>
    <w:rsid w:val="00CE7D1E"/>
  </w:style>
  <w:style w:type="paragraph" w:customStyle="1" w:styleId="B0D53E455F6E4AB5A3473591742EBB73">
    <w:name w:val="B0D53E455F6E4AB5A3473591742EBB73"/>
    <w:rsid w:val="00CE7D1E"/>
  </w:style>
  <w:style w:type="paragraph" w:customStyle="1" w:styleId="0D5E53506EFC41FF8E1DA82CD706F345">
    <w:name w:val="0D5E53506EFC41FF8E1DA82CD706F345"/>
    <w:rsid w:val="00CE7D1E"/>
  </w:style>
  <w:style w:type="paragraph" w:customStyle="1" w:styleId="D6382D5BFB9A414FB985B55BC368C51B">
    <w:name w:val="D6382D5BFB9A414FB985B55BC368C51B"/>
    <w:rsid w:val="00CE7D1E"/>
  </w:style>
  <w:style w:type="paragraph" w:customStyle="1" w:styleId="47ACFAAB9AEC4D1AB1F10E680CECFDF0">
    <w:name w:val="47ACFAAB9AEC4D1AB1F10E680CECFDF0"/>
    <w:rsid w:val="00CE7D1E"/>
  </w:style>
  <w:style w:type="paragraph" w:customStyle="1" w:styleId="AE0CE070B2D14F18A231C05BBA5DDC74">
    <w:name w:val="AE0CE070B2D14F18A231C05BBA5DDC74"/>
    <w:rsid w:val="00CE7D1E"/>
  </w:style>
  <w:style w:type="paragraph" w:customStyle="1" w:styleId="25DC1A5BB7E54FF88ED294F3E196551A">
    <w:name w:val="25DC1A5BB7E54FF88ED294F3E196551A"/>
    <w:rsid w:val="00CE7D1E"/>
  </w:style>
  <w:style w:type="paragraph" w:customStyle="1" w:styleId="CEB21210B863455BB7B71A20C6C6ECCE">
    <w:name w:val="CEB21210B863455BB7B71A20C6C6ECCE"/>
    <w:rsid w:val="00CE7D1E"/>
  </w:style>
  <w:style w:type="paragraph" w:customStyle="1" w:styleId="F188370F49E24EA3917A5FF7445F737C">
    <w:name w:val="F188370F49E24EA3917A5FF7445F737C"/>
    <w:rsid w:val="00CE7D1E"/>
  </w:style>
  <w:style w:type="paragraph" w:customStyle="1" w:styleId="192F86BA34714E7AA68428E56AEE7E22">
    <w:name w:val="192F86BA34714E7AA68428E56AEE7E22"/>
    <w:rsid w:val="00CE7D1E"/>
  </w:style>
  <w:style w:type="paragraph" w:customStyle="1" w:styleId="15392797EBBE48FA8B7EADAD2163F7F6">
    <w:name w:val="15392797EBBE48FA8B7EADAD2163F7F6"/>
    <w:rsid w:val="00CE7D1E"/>
  </w:style>
  <w:style w:type="paragraph" w:customStyle="1" w:styleId="735CFD393D29489AB993E26832A629A9">
    <w:name w:val="735CFD393D29489AB993E26832A629A9"/>
    <w:rsid w:val="00CE7D1E"/>
  </w:style>
  <w:style w:type="paragraph" w:customStyle="1" w:styleId="2E574F3FFE0F42DB83695F85A06061A6">
    <w:name w:val="2E574F3FFE0F42DB83695F85A06061A6"/>
    <w:rsid w:val="00CE7D1E"/>
  </w:style>
  <w:style w:type="paragraph" w:customStyle="1" w:styleId="4EECD533BB6C4C5DBA338A8C720E56F7">
    <w:name w:val="4EECD533BB6C4C5DBA338A8C720E56F7"/>
    <w:rsid w:val="00CE7D1E"/>
  </w:style>
  <w:style w:type="paragraph" w:customStyle="1" w:styleId="96323FE0C2C74AB4BBD45577B3327612">
    <w:name w:val="96323FE0C2C74AB4BBD45577B3327612"/>
    <w:rsid w:val="00CE7D1E"/>
  </w:style>
  <w:style w:type="paragraph" w:customStyle="1" w:styleId="BAAACBC641EB47BF80758ABDFA842A24">
    <w:name w:val="BAAACBC641EB47BF80758ABDFA842A24"/>
    <w:rsid w:val="00CE7D1E"/>
  </w:style>
  <w:style w:type="paragraph" w:customStyle="1" w:styleId="E1B552C4C7D542F393116943721A124D">
    <w:name w:val="E1B552C4C7D542F393116943721A124D"/>
    <w:rsid w:val="00CE7D1E"/>
  </w:style>
  <w:style w:type="paragraph" w:customStyle="1" w:styleId="111B5813F0834F51A8B671A8ABF67C03">
    <w:name w:val="111B5813F0834F51A8B671A8ABF67C03"/>
    <w:rsid w:val="00CE7D1E"/>
  </w:style>
  <w:style w:type="paragraph" w:customStyle="1" w:styleId="86D21D9F456945A883E7C9972E35DC85">
    <w:name w:val="86D21D9F456945A883E7C9972E35DC85"/>
    <w:rsid w:val="00CE7D1E"/>
  </w:style>
  <w:style w:type="paragraph" w:customStyle="1" w:styleId="02ABA560A3B0479BA91507A9131344CA">
    <w:name w:val="02ABA560A3B0479BA91507A9131344CA"/>
    <w:rsid w:val="00CE7D1E"/>
  </w:style>
  <w:style w:type="paragraph" w:customStyle="1" w:styleId="0868B0B43ADD4A5FA19F9A2E356B0C7E">
    <w:name w:val="0868B0B43ADD4A5FA19F9A2E356B0C7E"/>
    <w:rsid w:val="00CE7D1E"/>
  </w:style>
  <w:style w:type="paragraph" w:customStyle="1" w:styleId="6941F943FB6F4D599A6DFE613C9F2B6B">
    <w:name w:val="6941F943FB6F4D599A6DFE613C9F2B6B"/>
    <w:rsid w:val="00CE7D1E"/>
  </w:style>
  <w:style w:type="paragraph" w:customStyle="1" w:styleId="FFF68E2CA73641BF8A2F3264A56ED8F7">
    <w:name w:val="FFF68E2CA73641BF8A2F3264A56ED8F7"/>
    <w:rsid w:val="00CE7D1E"/>
  </w:style>
  <w:style w:type="paragraph" w:customStyle="1" w:styleId="28194C8863644E50BA951DC2CFE0696A">
    <w:name w:val="28194C8863644E50BA951DC2CFE0696A"/>
    <w:rsid w:val="00CE7D1E"/>
  </w:style>
  <w:style w:type="paragraph" w:customStyle="1" w:styleId="890F864232B8423A92305475EC35EC3C">
    <w:name w:val="890F864232B8423A92305475EC35EC3C"/>
    <w:rsid w:val="00CE7D1E"/>
  </w:style>
  <w:style w:type="paragraph" w:customStyle="1" w:styleId="F78B3CAAA7B14EEAB483219B3987C4A2">
    <w:name w:val="F78B3CAAA7B14EEAB483219B3987C4A2"/>
    <w:rsid w:val="00CE7D1E"/>
  </w:style>
  <w:style w:type="paragraph" w:customStyle="1" w:styleId="5F44D6297904441A9CCC2F6342199E2A">
    <w:name w:val="5F44D6297904441A9CCC2F6342199E2A"/>
    <w:rsid w:val="00CE7D1E"/>
  </w:style>
  <w:style w:type="paragraph" w:customStyle="1" w:styleId="4331B2E68AA64E91854371A693BE86AB">
    <w:name w:val="4331B2E68AA64E91854371A693BE86AB"/>
    <w:rsid w:val="00CE7D1E"/>
  </w:style>
  <w:style w:type="paragraph" w:customStyle="1" w:styleId="DC0169BC4A254D83A27AF8CF2A121A2A">
    <w:name w:val="DC0169BC4A254D83A27AF8CF2A121A2A"/>
    <w:rsid w:val="00CE7D1E"/>
  </w:style>
  <w:style w:type="paragraph" w:customStyle="1" w:styleId="1B25443BCE044A669FC2396E5BC4DFB5">
    <w:name w:val="1B25443BCE044A669FC2396E5BC4DFB5"/>
    <w:rsid w:val="00CE7D1E"/>
  </w:style>
  <w:style w:type="paragraph" w:customStyle="1" w:styleId="B428B0933A01405D81369B5A14C82F99">
    <w:name w:val="B428B0933A01405D81369B5A14C82F99"/>
    <w:rsid w:val="00CE7D1E"/>
  </w:style>
  <w:style w:type="paragraph" w:customStyle="1" w:styleId="F2A5E8C1A8004D358E13DB74D46DFA07">
    <w:name w:val="F2A5E8C1A8004D358E13DB74D46DFA07"/>
    <w:rsid w:val="00CE7D1E"/>
  </w:style>
  <w:style w:type="paragraph" w:customStyle="1" w:styleId="7EA65BABA2634B1D98C932DDCEC0874C">
    <w:name w:val="7EA65BABA2634B1D98C932DDCEC0874C"/>
    <w:rsid w:val="00CE7D1E"/>
  </w:style>
  <w:style w:type="paragraph" w:customStyle="1" w:styleId="9FB0C7DACE0745FB995271F4F10BB2949">
    <w:name w:val="9FB0C7DACE0745FB995271F4F10BB294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8">
    <w:name w:val="F297E8966A8B4B91A3084FDF5C9413F7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8">
    <w:name w:val="070C5F6B02DE442E882667843EABC576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8">
    <w:name w:val="C1ADD53D54934205A78D5F8F6A9DF220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8">
    <w:name w:val="2821289D14B64EF6BCEE2D19D4F020E8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8">
    <w:name w:val="F570A49C59D2403B9850745BCC291BF3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8">
    <w:name w:val="E5214BD15E3448E3BBF81157341ADF09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8">
    <w:name w:val="87B4193E992044C485F78938C41A684F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8">
    <w:name w:val="8593A376D4344B7A906DBCF4F35DE46918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5BCA79EE4FAE4DC1AA021FA3E305A5DD1">
    <w:name w:val="5BCA79EE4FAE4DC1AA021FA3E305A5DD1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111B5813F0834F51A8B671A8ABF67C031">
    <w:name w:val="111B5813F0834F51A8B671A8ABF67C031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6D21D9F456945A883E7C9972E35DC851">
    <w:name w:val="86D21D9F456945A883E7C9972E35DC851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2ABA560A3B0479BA91507A9131344CA1">
    <w:name w:val="02ABA560A3B0479BA91507A9131344CA1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68B0B43ADD4A5FA19F9A2E356B0C7E1">
    <w:name w:val="0868B0B43ADD4A5FA19F9A2E356B0C7E1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6941F943FB6F4D599A6DFE613C9F2B6B1">
    <w:name w:val="6941F943FB6F4D599A6DFE613C9F2B6B1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8194C8863644E50BA951DC2CFE0696A1">
    <w:name w:val="28194C8863644E50BA951DC2CFE0696A1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78B3CAAA7B14EEAB483219B3987C4A21">
    <w:name w:val="F78B3CAAA7B14EEAB483219B3987C4A21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2A5E8C1A8004D358E13DB74D46DFA071">
    <w:name w:val="F2A5E8C1A8004D358E13DB74D46DFA071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7EA65BABA2634B1D98C932DDCEC0874C1">
    <w:name w:val="7EA65BABA2634B1D98C932DDCEC0874C1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10">
    <w:name w:val="9FB0C7DACE0745FB995271F4F10BB2941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19">
    <w:name w:val="F297E8966A8B4B91A3084FDF5C9413F7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19">
    <w:name w:val="070C5F6B02DE442E882667843EABC576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19">
    <w:name w:val="C1ADD53D54934205A78D5F8F6A9DF220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19">
    <w:name w:val="2821289D14B64EF6BCEE2D19D4F020E8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19">
    <w:name w:val="F570A49C59D2403B9850745BCC291BF3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19">
    <w:name w:val="E5214BD15E3448E3BBF81157341ADF09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19">
    <w:name w:val="87B4193E992044C485F78938C41A684F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19">
    <w:name w:val="8593A376D4344B7A906DBCF4F35DE46919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5BCA79EE4FAE4DC1AA021FA3E305A5DD2">
    <w:name w:val="5BCA79EE4FAE4DC1AA021FA3E305A5DD2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111B5813F0834F51A8B671A8ABF67C032">
    <w:name w:val="111B5813F0834F51A8B671A8ABF67C032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6D21D9F456945A883E7C9972E35DC852">
    <w:name w:val="86D21D9F456945A883E7C9972E35DC852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2ABA560A3B0479BA91507A9131344CA2">
    <w:name w:val="02ABA560A3B0479BA91507A9131344CA2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68B0B43ADD4A5FA19F9A2E356B0C7E2">
    <w:name w:val="0868B0B43ADD4A5FA19F9A2E356B0C7E2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6941F943FB6F4D599A6DFE613C9F2B6B2">
    <w:name w:val="6941F943FB6F4D599A6DFE613C9F2B6B2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8194C8863644E50BA951DC2CFE0696A2">
    <w:name w:val="28194C8863644E50BA951DC2CFE0696A2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78B3CAAA7B14EEAB483219B3987C4A22">
    <w:name w:val="F78B3CAAA7B14EEAB483219B3987C4A22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2A5E8C1A8004D358E13DB74D46DFA072">
    <w:name w:val="F2A5E8C1A8004D358E13DB74D46DFA072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7EA65BABA2634B1D98C932DDCEC0874C2">
    <w:name w:val="7EA65BABA2634B1D98C932DDCEC0874C2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11">
    <w:name w:val="9FB0C7DACE0745FB995271F4F10BB29411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0">
    <w:name w:val="F297E8966A8B4B91A3084FDF5C9413F7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0">
    <w:name w:val="070C5F6B02DE442E882667843EABC576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0">
    <w:name w:val="C1ADD53D54934205A78D5F8F6A9DF220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0">
    <w:name w:val="2821289D14B64EF6BCEE2D19D4F020E8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0">
    <w:name w:val="F570A49C59D2403B9850745BCC291BF3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0">
    <w:name w:val="E5214BD15E3448E3BBF81157341ADF09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0">
    <w:name w:val="87B4193E992044C485F78938C41A684F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0">
    <w:name w:val="8593A376D4344B7A906DBCF4F35DE46920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5BCA79EE4FAE4DC1AA021FA3E305A5DD3">
    <w:name w:val="5BCA79EE4FAE4DC1AA021FA3E305A5DD3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111B5813F0834F51A8B671A8ABF67C033">
    <w:name w:val="111B5813F0834F51A8B671A8ABF67C033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6D21D9F456945A883E7C9972E35DC853">
    <w:name w:val="86D21D9F456945A883E7C9972E35DC853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2ABA560A3B0479BA91507A9131344CA3">
    <w:name w:val="02ABA560A3B0479BA91507A9131344CA3"/>
    <w:rsid w:val="00CE7D1E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68B0B43ADD4A5FA19F9A2E356B0C7E3">
    <w:name w:val="0868B0B43ADD4A5FA19F9A2E356B0C7E3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6941F943FB6F4D599A6DFE613C9F2B6B3">
    <w:name w:val="6941F943FB6F4D599A6DFE613C9F2B6B3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8194C8863644E50BA951DC2CFE0696A3">
    <w:name w:val="28194C8863644E50BA951DC2CFE0696A3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78B3CAAA7B14EEAB483219B3987C4A23">
    <w:name w:val="F78B3CAAA7B14EEAB483219B3987C4A23"/>
    <w:rsid w:val="00CE7D1E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2A5E8C1A8004D358E13DB74D46DFA073">
    <w:name w:val="F2A5E8C1A8004D358E13DB74D46DFA073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7EA65BABA2634B1D98C932DDCEC0874C3">
    <w:name w:val="7EA65BABA2634B1D98C932DDCEC0874C3"/>
    <w:rsid w:val="00CE7D1E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12">
    <w:name w:val="9FB0C7DACE0745FB995271F4F10BB2941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1">
    <w:name w:val="F297E8966A8B4B91A3084FDF5C9413F7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1">
    <w:name w:val="070C5F6B02DE442E882667843EABC576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1">
    <w:name w:val="C1ADD53D54934205A78D5F8F6A9DF220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1">
    <w:name w:val="2821289D14B64EF6BCEE2D19D4F020E8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1">
    <w:name w:val="F570A49C59D2403B9850745BCC291BF3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1">
    <w:name w:val="E5214BD15E3448E3BBF81157341ADF09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1">
    <w:name w:val="87B4193E992044C485F78938C41A684F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1">
    <w:name w:val="8593A376D4344B7A906DBCF4F35DE4692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5BCA79EE4FAE4DC1AA021FA3E305A5DD4">
    <w:name w:val="5BCA79EE4FAE4DC1AA021FA3E305A5DD4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111B5813F0834F51A8B671A8ABF67C034">
    <w:name w:val="111B5813F0834F51A8B671A8ABF67C034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86D21D9F456945A883E7C9972E35DC854">
    <w:name w:val="86D21D9F456945A883E7C9972E35DC854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2ABA560A3B0479BA91507A9131344CA4">
    <w:name w:val="02ABA560A3B0479BA91507A9131344CA4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0868B0B43ADD4A5FA19F9A2E356B0C7E4">
    <w:name w:val="0868B0B43ADD4A5FA19F9A2E356B0C7E4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6941F943FB6F4D599A6DFE613C9F2B6B4">
    <w:name w:val="6941F943FB6F4D599A6DFE613C9F2B6B4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8194C8863644E50BA951DC2CFE0696A4">
    <w:name w:val="28194C8863644E50BA951DC2CFE0696A4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78B3CAAA7B14EEAB483219B3987C4A24">
    <w:name w:val="F78B3CAAA7B14EEAB483219B3987C4A24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F2A5E8C1A8004D358E13DB74D46DFA074">
    <w:name w:val="F2A5E8C1A8004D358E13DB74D46DFA074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7EA65BABA2634B1D98C932DDCEC0874C4">
    <w:name w:val="7EA65BABA2634B1D98C932DDCEC0874C4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850EB20A6A24A85987D86DB0B7FDDDA">
    <w:name w:val="C850EB20A6A24A85987D86DB0B7FDDDA"/>
    <w:rsid w:val="008949D3"/>
  </w:style>
  <w:style w:type="paragraph" w:customStyle="1" w:styleId="5D39FF298FED40A29507F754ABB38C77">
    <w:name w:val="5D39FF298FED40A29507F754ABB38C77"/>
    <w:rsid w:val="008949D3"/>
  </w:style>
  <w:style w:type="paragraph" w:customStyle="1" w:styleId="B2C628EF2F5F4B0080C94B985120C23C">
    <w:name w:val="B2C628EF2F5F4B0080C94B985120C23C"/>
    <w:rsid w:val="008949D3"/>
  </w:style>
  <w:style w:type="paragraph" w:customStyle="1" w:styleId="2544AAF9448042F1B5D61420A93496E3">
    <w:name w:val="2544AAF9448042F1B5D61420A93496E3"/>
    <w:rsid w:val="008949D3"/>
  </w:style>
  <w:style w:type="paragraph" w:customStyle="1" w:styleId="20670F69E6604B21876B03B3744D3444">
    <w:name w:val="20670F69E6604B21876B03B3744D3444"/>
    <w:rsid w:val="008949D3"/>
  </w:style>
  <w:style w:type="paragraph" w:customStyle="1" w:styleId="71F839C566AD48D4A1E27D2251BB39D2">
    <w:name w:val="71F839C566AD48D4A1E27D2251BB39D2"/>
    <w:rsid w:val="008949D3"/>
  </w:style>
  <w:style w:type="paragraph" w:customStyle="1" w:styleId="41652CC508E346E9B9414588D245C255">
    <w:name w:val="41652CC508E346E9B9414588D245C255"/>
    <w:rsid w:val="008949D3"/>
  </w:style>
  <w:style w:type="paragraph" w:customStyle="1" w:styleId="015163C7742A47418ECE06DC8475CEA1">
    <w:name w:val="015163C7742A47418ECE06DC8475CEA1"/>
    <w:rsid w:val="008949D3"/>
  </w:style>
  <w:style w:type="paragraph" w:customStyle="1" w:styleId="4DD2479E8B6A4CCB90A407DA78A1C5CE">
    <w:name w:val="4DD2479E8B6A4CCB90A407DA78A1C5CE"/>
    <w:rsid w:val="008949D3"/>
  </w:style>
  <w:style w:type="paragraph" w:customStyle="1" w:styleId="6A6F45F0BCD846CCBD19964902CF095A">
    <w:name w:val="6A6F45F0BCD846CCBD19964902CF095A"/>
    <w:rsid w:val="008949D3"/>
  </w:style>
  <w:style w:type="paragraph" w:customStyle="1" w:styleId="BCB59AEEEEA34A23BC5CD6013728652E">
    <w:name w:val="BCB59AEEEEA34A23BC5CD6013728652E"/>
    <w:rsid w:val="008949D3"/>
  </w:style>
  <w:style w:type="paragraph" w:customStyle="1" w:styleId="B747DEBD2F8A479E933C27337B39D5F3">
    <w:name w:val="B747DEBD2F8A479E933C27337B39D5F3"/>
    <w:rsid w:val="008949D3"/>
  </w:style>
  <w:style w:type="paragraph" w:customStyle="1" w:styleId="171B93FE1608459A95EF001449C89F58">
    <w:name w:val="171B93FE1608459A95EF001449C89F58"/>
    <w:rsid w:val="008949D3"/>
  </w:style>
  <w:style w:type="paragraph" w:customStyle="1" w:styleId="9FB0C7DACE0745FB995271F4F10BB29413">
    <w:name w:val="9FB0C7DACE0745FB995271F4F10BB2941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2">
    <w:name w:val="F297E8966A8B4B91A3084FDF5C9413F7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2">
    <w:name w:val="070C5F6B02DE442E882667843EABC576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2">
    <w:name w:val="C1ADD53D54934205A78D5F8F6A9DF220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2">
    <w:name w:val="2821289D14B64EF6BCEE2D19D4F020E8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2">
    <w:name w:val="F570A49C59D2403B9850745BCC291BF3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2">
    <w:name w:val="E5214BD15E3448E3BBF81157341ADF09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2">
    <w:name w:val="87B4193E992044C485F78938C41A684F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2">
    <w:name w:val="8593A376D4344B7A906DBCF4F35DE4692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850EB20A6A24A85987D86DB0B7FDDDA1">
    <w:name w:val="C850EB20A6A24A85987D86DB0B7FDDDA1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5D39FF298FED40A29507F754ABB38C771">
    <w:name w:val="5D39FF298FED40A29507F754ABB38C771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2C628EF2F5F4B0080C94B985120C23C1">
    <w:name w:val="B2C628EF2F5F4B0080C94B985120C23C1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2544AAF9448042F1B5D61420A93496E31">
    <w:name w:val="2544AAF9448042F1B5D61420A93496E31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20670F69E6604B21876B03B3744D34441">
    <w:name w:val="20670F69E6604B21876B03B3744D34441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71F839C566AD48D4A1E27D2251BB39D21">
    <w:name w:val="71F839C566AD48D4A1E27D2251BB39D21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15163C7742A47418ECE06DC8475CEA11">
    <w:name w:val="015163C7742A47418ECE06DC8475CEA11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B747DEBD2F8A479E933C27337B39D5F31">
    <w:name w:val="B747DEBD2F8A479E933C27337B39D5F3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71B93FE1608459A95EF001449C89F581">
    <w:name w:val="171B93FE1608459A95EF001449C89F581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0670F69E6604B21876B03B3744D34442">
    <w:name w:val="20670F69E6604B21876B03B3744D34442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71F839C566AD48D4A1E27D2251BB39D22">
    <w:name w:val="71F839C566AD48D4A1E27D2251BB39D22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15163C7742A47418ECE06DC8475CEA12">
    <w:name w:val="015163C7742A47418ECE06DC8475CEA12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6A6F45F0BCD846CCBD19964902CF095A1">
    <w:name w:val="6A6F45F0BCD846CCBD19964902CF095A1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873F8EA7C2FC4C7DB9C09C68138357ED">
    <w:name w:val="873F8EA7C2FC4C7DB9C09C68138357ED"/>
    <w:rsid w:val="008949D3"/>
  </w:style>
  <w:style w:type="paragraph" w:customStyle="1" w:styleId="BDD9E88F7A4041F8AAED35BE06F37BAA">
    <w:name w:val="BDD9E88F7A4041F8AAED35BE06F37BAA"/>
    <w:rsid w:val="008949D3"/>
  </w:style>
  <w:style w:type="paragraph" w:customStyle="1" w:styleId="2544AAF9448042F1B5D61420A93496E32">
    <w:name w:val="2544AAF9448042F1B5D61420A93496E32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0670F69E6604B21876B03B3744D34443">
    <w:name w:val="20670F69E6604B21876B03B3744D34443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15163C7742A47418ECE06DC8475CEA13">
    <w:name w:val="015163C7742A47418ECE06DC8475CEA13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873F8EA7C2FC4C7DB9C09C68138357ED1">
    <w:name w:val="873F8EA7C2FC4C7DB9C09C68138357ED1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171B93FE1608459A95EF001449C89F582">
    <w:name w:val="171B93FE1608459A95EF001449C89F58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14">
    <w:name w:val="9FB0C7DACE0745FB995271F4F10BB29414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3">
    <w:name w:val="F297E8966A8B4B91A3084FDF5C9413F7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3">
    <w:name w:val="070C5F6B02DE442E882667843EABC576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3">
    <w:name w:val="C1ADD53D54934205A78D5F8F6A9DF220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3">
    <w:name w:val="2821289D14B64EF6BCEE2D19D4F020E8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3">
    <w:name w:val="F570A49C59D2403B9850745BCC291BF3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3">
    <w:name w:val="E5214BD15E3448E3BBF81157341ADF09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3">
    <w:name w:val="87B4193E992044C485F78938C41A684F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3">
    <w:name w:val="8593A376D4344B7A906DBCF4F35DE4692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850EB20A6A24A85987D86DB0B7FDDDA2">
    <w:name w:val="C850EB20A6A24A85987D86DB0B7FDDDA2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5D39FF298FED40A29507F754ABB38C772">
    <w:name w:val="5D39FF298FED40A29507F754ABB38C772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2C628EF2F5F4B0080C94B985120C23C2">
    <w:name w:val="B2C628EF2F5F4B0080C94B985120C23C2"/>
    <w:rsid w:val="008949D3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2544AAF9448042F1B5D61420A93496E33">
    <w:name w:val="2544AAF9448042F1B5D61420A93496E33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0670F69E6604B21876B03B3744D34444">
    <w:name w:val="20670F69E6604B21876B03B3744D34444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15163C7742A47418ECE06DC8475CEA14">
    <w:name w:val="015163C7742A47418ECE06DC8475CEA14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873F8EA7C2FC4C7DB9C09C68138357ED2">
    <w:name w:val="873F8EA7C2FC4C7DB9C09C68138357ED2"/>
    <w:rsid w:val="008949D3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B747DEBD2F8A479E933C27337B39D5F32">
    <w:name w:val="B747DEBD2F8A479E933C27337B39D5F32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71B93FE1608459A95EF001449C89F583">
    <w:name w:val="171B93FE1608459A95EF001449C89F583"/>
    <w:rsid w:val="008949D3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9FB0C7DACE0745FB995271F4F10BB29415">
    <w:name w:val="9FB0C7DACE0745FB995271F4F10BB29415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4">
    <w:name w:val="F297E8966A8B4B91A3084FDF5C9413F7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4">
    <w:name w:val="070C5F6B02DE442E882667843EABC576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4">
    <w:name w:val="C1ADD53D54934205A78D5F8F6A9DF220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4">
    <w:name w:val="2821289D14B64EF6BCEE2D19D4F020E8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4">
    <w:name w:val="F570A49C59D2403B9850745BCC291BF3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4">
    <w:name w:val="E5214BD15E3448E3BBF81157341ADF09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4">
    <w:name w:val="87B4193E992044C485F78938C41A684F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4">
    <w:name w:val="8593A376D4344B7A906DBCF4F35DE4692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850EB20A6A24A85987D86DB0B7FDDDA3">
    <w:name w:val="C850EB20A6A24A85987D86DB0B7FDDDA3"/>
    <w:rsid w:val="0069269C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5D39FF298FED40A29507F754ABB38C773">
    <w:name w:val="5D39FF298FED40A29507F754ABB38C773"/>
    <w:rsid w:val="0069269C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2C628EF2F5F4B0080C94B985120C23C3">
    <w:name w:val="B2C628EF2F5F4B0080C94B985120C23C3"/>
    <w:rsid w:val="0069269C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2544AAF9448042F1B5D61420A93496E34">
    <w:name w:val="2544AAF9448042F1B5D61420A93496E34"/>
    <w:rsid w:val="0069269C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0670F69E6604B21876B03B3744D34445">
    <w:name w:val="20670F69E6604B21876B03B3744D34445"/>
    <w:rsid w:val="0069269C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15163C7742A47418ECE06DC8475CEA15">
    <w:name w:val="015163C7742A47418ECE06DC8475CEA15"/>
    <w:rsid w:val="0069269C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873F8EA7C2FC4C7DB9C09C68138357ED3">
    <w:name w:val="873F8EA7C2FC4C7DB9C09C68138357ED3"/>
    <w:rsid w:val="0069269C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B747DEBD2F8A479E933C27337B39D5F33">
    <w:name w:val="B747DEBD2F8A479E933C27337B39D5F33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71B93FE1608459A95EF001449C89F584">
    <w:name w:val="171B93FE1608459A95EF001449C89F584"/>
    <w:rsid w:val="0069269C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B1F7CEE37FF44D5EA9E565EAA5BA9DAF">
    <w:name w:val="B1F7CEE37FF44D5EA9E565EAA5BA9DAF"/>
    <w:rsid w:val="0069269C"/>
  </w:style>
  <w:style w:type="paragraph" w:customStyle="1" w:styleId="AD03FCB4A3FB42068D679EB376A2ACEA">
    <w:name w:val="AD03FCB4A3FB42068D679EB376A2ACEA"/>
    <w:rsid w:val="0069269C"/>
  </w:style>
  <w:style w:type="paragraph" w:customStyle="1" w:styleId="3180CC3DC9CB46338308216838C39F74">
    <w:name w:val="3180CC3DC9CB46338308216838C39F74"/>
    <w:rsid w:val="00BB1FF2"/>
  </w:style>
  <w:style w:type="paragraph" w:customStyle="1" w:styleId="89F040650D4C4D03A2B51CEE465E3A70">
    <w:name w:val="89F040650D4C4D03A2B51CEE465E3A70"/>
    <w:rsid w:val="00BB1FF2"/>
  </w:style>
  <w:style w:type="paragraph" w:customStyle="1" w:styleId="9FB0C7DACE0745FB995271F4F10BB29416">
    <w:name w:val="9FB0C7DACE0745FB995271F4F10BB29416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297E8966A8B4B91A3084FDF5C9413F725">
    <w:name w:val="F297E8966A8B4B91A3084FDF5C9413F7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070C5F6B02DE442E882667843EABC57625">
    <w:name w:val="070C5F6B02DE442E882667843EABC576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C1ADD53D54934205A78D5F8F6A9DF22025">
    <w:name w:val="C1ADD53D54934205A78D5F8F6A9DF220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2821289D14B64EF6BCEE2D19D4F020E825">
    <w:name w:val="2821289D14B64EF6BCEE2D19D4F020E8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F570A49C59D2403B9850745BCC291BF325">
    <w:name w:val="F570A49C59D2403B9850745BCC291BF3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5214BD15E3448E3BBF81157341ADF0925">
    <w:name w:val="E5214BD15E3448E3BBF81157341ADF09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7B4193E992044C485F78938C41A684F25">
    <w:name w:val="87B4193E992044C485F78938C41A684F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593A376D4344B7A906DBCF4F35DE46925">
    <w:name w:val="8593A376D4344B7A906DBCF4F35DE4692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89F040650D4C4D03A2B51CEE465E3A701">
    <w:name w:val="89F040650D4C4D03A2B51CEE465E3A701"/>
    <w:rsid w:val="00F10628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C850EB20A6A24A85987D86DB0B7FDDDA4">
    <w:name w:val="C850EB20A6A24A85987D86DB0B7FDDDA4"/>
    <w:rsid w:val="00F10628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5D39FF298FED40A29507F754ABB38C774">
    <w:name w:val="5D39FF298FED40A29507F754ABB38C774"/>
    <w:rsid w:val="00F10628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B2C628EF2F5F4B0080C94B985120C23C4">
    <w:name w:val="B2C628EF2F5F4B0080C94B985120C23C4"/>
    <w:rsid w:val="00F10628"/>
    <w:pPr>
      <w:spacing w:after="0" w:line="240" w:lineRule="auto"/>
      <w:jc w:val="right"/>
      <w:outlineLvl w:val="0"/>
    </w:pPr>
    <w:rPr>
      <w:rFonts w:eastAsiaTheme="majorEastAsia" w:cstheme="majorBidi"/>
      <w:b/>
      <w:color w:val="385623" w:themeColor="accent6" w:themeShade="80"/>
      <w:szCs w:val="32"/>
      <w:lang w:eastAsia="en-US"/>
    </w:rPr>
  </w:style>
  <w:style w:type="paragraph" w:customStyle="1" w:styleId="2544AAF9448042F1B5D61420A93496E35">
    <w:name w:val="2544AAF9448042F1B5D61420A93496E35"/>
    <w:rsid w:val="00F1062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20670F69E6604B21876B03B3744D34446">
    <w:name w:val="20670F69E6604B21876B03B3744D34446"/>
    <w:rsid w:val="00F1062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71F839C566AD48D4A1E27D2251BB39D23">
    <w:name w:val="71F839C566AD48D4A1E27D2251BB39D23"/>
    <w:rsid w:val="00F1062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015163C7742A47418ECE06DC8475CEA16">
    <w:name w:val="015163C7742A47418ECE06DC8475CEA16"/>
    <w:rsid w:val="00F1062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873F8EA7C2FC4C7DB9C09C68138357ED4">
    <w:name w:val="873F8EA7C2FC4C7DB9C09C68138357ED4"/>
    <w:rsid w:val="00F10628"/>
    <w:pPr>
      <w:spacing w:after="0" w:line="240" w:lineRule="auto"/>
      <w:contextualSpacing/>
      <w:outlineLvl w:val="1"/>
    </w:pPr>
    <w:rPr>
      <w:rFonts w:eastAsiaTheme="majorEastAsia" w:cstheme="majorBidi"/>
      <w:b/>
      <w:color w:val="000000" w:themeColor="text1"/>
      <w:szCs w:val="26"/>
      <w:lang w:eastAsia="en-US"/>
    </w:rPr>
  </w:style>
  <w:style w:type="paragraph" w:customStyle="1" w:styleId="B747DEBD2F8A479E933C27337B39D5F34">
    <w:name w:val="B747DEBD2F8A479E933C27337B39D5F34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171B93FE1608459A95EF001449C89F585">
    <w:name w:val="171B93FE1608459A95EF001449C89F585"/>
    <w:rsid w:val="00F10628"/>
    <w:pPr>
      <w:spacing w:after="0" w:line="240" w:lineRule="auto"/>
    </w:pPr>
    <w:rPr>
      <w:rFonts w:eastAsiaTheme="minorHAnsi"/>
      <w:color w:val="404040" w:themeColor="text1" w:themeTint="BF"/>
      <w:lang w:eastAsia="en-US"/>
    </w:rPr>
  </w:style>
  <w:style w:type="paragraph" w:customStyle="1" w:styleId="E48D0887CCF04075B50D14790F8E1600">
    <w:name w:val="E48D0887CCF04075B50D14790F8E1600"/>
    <w:rsid w:val="006E7A8E"/>
  </w:style>
  <w:style w:type="paragraph" w:customStyle="1" w:styleId="1BAE7B568E684E65BA0A7B96F940317E">
    <w:name w:val="1BAE7B568E684E65BA0A7B96F940317E"/>
    <w:rsid w:val="006E7A8E"/>
  </w:style>
  <w:style w:type="paragraph" w:customStyle="1" w:styleId="1F72B63DB3274C1CA3E9FCDFA2466FCE">
    <w:name w:val="1F72B63DB3274C1CA3E9FCDFA2466FCE"/>
    <w:rsid w:val="006E7A8E"/>
  </w:style>
  <w:style w:type="paragraph" w:customStyle="1" w:styleId="1A679020CAAE4D3DA31F716C7C720503">
    <w:name w:val="1A679020CAAE4D3DA31F716C7C720503"/>
    <w:rsid w:val="006E7A8E"/>
  </w:style>
  <w:style w:type="paragraph" w:customStyle="1" w:styleId="30F9A39F7C6E41CD9A33C90D25DD633A">
    <w:name w:val="30F9A39F7C6E41CD9A33C90D25DD633A"/>
    <w:rsid w:val="006E7A8E"/>
  </w:style>
  <w:style w:type="paragraph" w:customStyle="1" w:styleId="51E9E7535CDD475C8BAA231F07D462FC">
    <w:name w:val="51E9E7535CDD475C8BAA231F07D462FC"/>
    <w:rsid w:val="00E3347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B61F91-3317-4F37-8AD5-DED116B45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Funkcionalan životopis</Template>
  <TotalTime>1</TotalTime>
  <Pages>8</Pages>
  <Words>1138</Words>
  <Characters>6488</Characters>
  <Application>Microsoft Office Word</Application>
  <DocSecurity>4</DocSecurity>
  <Lines>54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Mirna Matković</dc:creator>
  <cp:lastModifiedBy>Marija Ćosić</cp:lastModifiedBy>
  <cp:revision>2</cp:revision>
  <cp:lastPrinted>2022-04-04T07:57:00Z</cp:lastPrinted>
  <dcterms:created xsi:type="dcterms:W3CDTF">2026-11-03T10:53:00Z</dcterms:created>
  <dcterms:modified xsi:type="dcterms:W3CDTF">2026-11-03T10:53:00Z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  <property fmtid="{D5CDD505-2E9C-101B-9397-08002B2CF9AE}" pid="3" name="ImageGenCounter">
    <vt:lpwstr>0</vt:lpwstr>
  </property>
  <property fmtid="{D5CDD505-2E9C-101B-9397-08002B2CF9AE}" pid="4" name="ViolationReportStatus">
    <vt:lpwstr>None</vt:lpwstr>
  </property>
  <property fmtid="{D5CDD505-2E9C-101B-9397-08002B2CF9AE}" pid="5" name="ImageGenStatus">
    <vt:lpwstr>0</vt:lpwstr>
  </property>
  <property fmtid="{D5CDD505-2E9C-101B-9397-08002B2CF9AE}" pid="6" name="PolicheckStatus">
    <vt:lpwstr>0</vt:lpwstr>
  </property>
  <property fmtid="{D5CDD505-2E9C-101B-9397-08002B2CF9AE}" pid="7" name="Applications">
    <vt:lpwstr>79;#Template 12;#95;#Microsoft Office Word 2007;#448;#Microsoft Office Word 2010</vt:lpwstr>
  </property>
  <property fmtid="{D5CDD505-2E9C-101B-9397-08002B2CF9AE}" pid="8" name="PolicheckCounter">
    <vt:lpwstr>0</vt:lpwstr>
  </property>
  <property fmtid="{D5CDD505-2E9C-101B-9397-08002B2CF9AE}" pid="9" name="APTrustLevel">
    <vt:r8>1</vt:r8>
  </property>
</Properties>
</file>